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2B0B5" w14:textId="65FC879A" w:rsidR="00D11149" w:rsidRPr="007F3D9B" w:rsidRDefault="00052DB6" w:rsidP="00D11149">
      <w:pPr>
        <w:pStyle w:val="PortadaTitulo"/>
      </w:pPr>
      <w:r>
        <w:t>Clasificación de la información</w:t>
      </w:r>
    </w:p>
    <w:p w14:paraId="0D1F919A" w14:textId="77777777" w:rsidR="00052DB6" w:rsidRPr="00D30396" w:rsidRDefault="00052DB6" w:rsidP="00052DB6">
      <w:pPr>
        <w:pStyle w:val="PortadaSubtitulo"/>
      </w:pPr>
      <w:r>
        <w:t xml:space="preserve">                          Políticas de seguridad para la pyme</w:t>
      </w:r>
    </w:p>
    <w:p w14:paraId="2A8F94CD" w14:textId="77777777" w:rsidR="00B91F9C" w:rsidRPr="00CA4D40" w:rsidRDefault="00B317E8" w:rsidP="00B317E8">
      <w:pPr>
        <w:tabs>
          <w:tab w:val="left" w:pos="6510"/>
        </w:tabs>
        <w:rPr>
          <w:vertAlign w:val="superscript"/>
        </w:rPr>
        <w:sectPr w:rsidR="00B91F9C" w:rsidRPr="00CA4D40" w:rsidSect="000661C7">
          <w:headerReference w:type="default" r:id="rId11"/>
          <w:footerReference w:type="default" r:id="rId12"/>
          <w:headerReference w:type="first" r:id="rId13"/>
          <w:footerReference w:type="first" r:id="rId14"/>
          <w:pgSz w:w="11906" w:h="16838" w:code="9"/>
          <w:pgMar w:top="2128" w:right="1418" w:bottom="1276" w:left="1701" w:header="709" w:footer="142" w:gutter="0"/>
          <w:cols w:space="708"/>
          <w:titlePg/>
          <w:docGrid w:linePitch="360"/>
        </w:sectPr>
      </w:pPr>
      <w:r>
        <w:tab/>
      </w:r>
      <w:r>
        <w:tab/>
      </w:r>
    </w:p>
    <w:p w14:paraId="5EB78F7C" w14:textId="77777777" w:rsidR="00052DB6" w:rsidRDefault="00052DB6" w:rsidP="00052DB6">
      <w:pPr>
        <w:pStyle w:val="Indice"/>
      </w:pPr>
      <w:bookmarkStart w:id="0" w:name="_Toc408386624"/>
      <w:bookmarkStart w:id="1" w:name="_Toc410031779"/>
      <w:bookmarkStart w:id="2" w:name="_Toc410845007"/>
      <w:r w:rsidRPr="00757200">
        <w:lastRenderedPageBreak/>
        <w:t>ÍNDICE</w:t>
      </w:r>
      <w:bookmarkEnd w:id="0"/>
      <w:bookmarkEnd w:id="1"/>
    </w:p>
    <w:p w14:paraId="43086303" w14:textId="77777777" w:rsidR="00052DB6" w:rsidRDefault="00052DB6" w:rsidP="00052DB6">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8846" w:history="1">
        <w:r w:rsidRPr="00A24DE4">
          <w:rPr>
            <w:rStyle w:val="Hipervnculo"/>
            <w:noProof/>
            <w:lang w:val="es-ES"/>
          </w:rPr>
          <w:t>1. Clasificación de la información</w:t>
        </w:r>
        <w:r>
          <w:rPr>
            <w:noProof/>
            <w:webHidden/>
          </w:rPr>
          <w:tab/>
        </w:r>
        <w:r>
          <w:rPr>
            <w:noProof/>
            <w:webHidden/>
          </w:rPr>
          <w:fldChar w:fldCharType="begin"/>
        </w:r>
        <w:r>
          <w:rPr>
            <w:noProof/>
            <w:webHidden/>
          </w:rPr>
          <w:instrText xml:space="preserve"> PAGEREF _Toc480468846 \h </w:instrText>
        </w:r>
        <w:r>
          <w:rPr>
            <w:noProof/>
            <w:webHidden/>
          </w:rPr>
        </w:r>
        <w:r>
          <w:rPr>
            <w:noProof/>
            <w:webHidden/>
          </w:rPr>
          <w:fldChar w:fldCharType="separate"/>
        </w:r>
        <w:r>
          <w:rPr>
            <w:noProof/>
            <w:webHidden/>
          </w:rPr>
          <w:t>3</w:t>
        </w:r>
        <w:r>
          <w:rPr>
            <w:noProof/>
            <w:webHidden/>
          </w:rPr>
          <w:fldChar w:fldCharType="end"/>
        </w:r>
      </w:hyperlink>
    </w:p>
    <w:p w14:paraId="33CB3133" w14:textId="77777777" w:rsidR="00052DB6" w:rsidRDefault="002D30EB" w:rsidP="00052DB6">
      <w:pPr>
        <w:pStyle w:val="TDC2"/>
        <w:rPr>
          <w:rFonts w:eastAsiaTheme="minorEastAsia" w:cstheme="minorBidi"/>
          <w:noProof/>
          <w:sz w:val="22"/>
          <w:szCs w:val="22"/>
          <w:lang w:val="es-ES"/>
        </w:rPr>
      </w:pPr>
      <w:hyperlink w:anchor="_Toc480468847" w:history="1">
        <w:r w:rsidR="00052DB6" w:rsidRPr="00A24DE4">
          <w:rPr>
            <w:rStyle w:val="Hipervnculo"/>
            <w:noProof/>
          </w:rPr>
          <w:t>1.1. Antecedentes</w:t>
        </w:r>
        <w:r w:rsidR="00052DB6">
          <w:rPr>
            <w:noProof/>
            <w:webHidden/>
          </w:rPr>
          <w:tab/>
        </w:r>
        <w:r w:rsidR="00052DB6">
          <w:rPr>
            <w:noProof/>
            <w:webHidden/>
          </w:rPr>
          <w:fldChar w:fldCharType="begin"/>
        </w:r>
        <w:r w:rsidR="00052DB6">
          <w:rPr>
            <w:noProof/>
            <w:webHidden/>
          </w:rPr>
          <w:instrText xml:space="preserve"> PAGEREF _Toc480468847 \h </w:instrText>
        </w:r>
        <w:r w:rsidR="00052DB6">
          <w:rPr>
            <w:noProof/>
            <w:webHidden/>
          </w:rPr>
        </w:r>
        <w:r w:rsidR="00052DB6">
          <w:rPr>
            <w:noProof/>
            <w:webHidden/>
          </w:rPr>
          <w:fldChar w:fldCharType="separate"/>
        </w:r>
        <w:r w:rsidR="00052DB6">
          <w:rPr>
            <w:noProof/>
            <w:webHidden/>
          </w:rPr>
          <w:t>3</w:t>
        </w:r>
        <w:r w:rsidR="00052DB6">
          <w:rPr>
            <w:noProof/>
            <w:webHidden/>
          </w:rPr>
          <w:fldChar w:fldCharType="end"/>
        </w:r>
      </w:hyperlink>
    </w:p>
    <w:p w14:paraId="152B3378" w14:textId="77777777" w:rsidR="00052DB6" w:rsidRDefault="002D30EB" w:rsidP="00052DB6">
      <w:pPr>
        <w:pStyle w:val="TDC2"/>
        <w:rPr>
          <w:rFonts w:eastAsiaTheme="minorEastAsia" w:cstheme="minorBidi"/>
          <w:noProof/>
          <w:sz w:val="22"/>
          <w:szCs w:val="22"/>
          <w:lang w:val="es-ES"/>
        </w:rPr>
      </w:pPr>
      <w:hyperlink w:anchor="_Toc480468848" w:history="1">
        <w:r w:rsidR="00052DB6" w:rsidRPr="00A24DE4">
          <w:rPr>
            <w:rStyle w:val="Hipervnculo"/>
            <w:noProof/>
          </w:rPr>
          <w:t>1.2. Objetivos</w:t>
        </w:r>
        <w:r w:rsidR="00052DB6">
          <w:rPr>
            <w:noProof/>
            <w:webHidden/>
          </w:rPr>
          <w:tab/>
        </w:r>
        <w:r w:rsidR="00052DB6">
          <w:rPr>
            <w:noProof/>
            <w:webHidden/>
          </w:rPr>
          <w:fldChar w:fldCharType="begin"/>
        </w:r>
        <w:r w:rsidR="00052DB6">
          <w:rPr>
            <w:noProof/>
            <w:webHidden/>
          </w:rPr>
          <w:instrText xml:space="preserve"> PAGEREF _Toc480468848 \h </w:instrText>
        </w:r>
        <w:r w:rsidR="00052DB6">
          <w:rPr>
            <w:noProof/>
            <w:webHidden/>
          </w:rPr>
        </w:r>
        <w:r w:rsidR="00052DB6">
          <w:rPr>
            <w:noProof/>
            <w:webHidden/>
          </w:rPr>
          <w:fldChar w:fldCharType="separate"/>
        </w:r>
        <w:r w:rsidR="00052DB6">
          <w:rPr>
            <w:noProof/>
            <w:webHidden/>
          </w:rPr>
          <w:t>3</w:t>
        </w:r>
        <w:r w:rsidR="00052DB6">
          <w:rPr>
            <w:noProof/>
            <w:webHidden/>
          </w:rPr>
          <w:fldChar w:fldCharType="end"/>
        </w:r>
      </w:hyperlink>
    </w:p>
    <w:p w14:paraId="35623014" w14:textId="77777777" w:rsidR="00052DB6" w:rsidRDefault="002D30EB" w:rsidP="00052DB6">
      <w:pPr>
        <w:pStyle w:val="TDC2"/>
        <w:rPr>
          <w:rFonts w:eastAsiaTheme="minorEastAsia" w:cstheme="minorBidi"/>
          <w:noProof/>
          <w:sz w:val="22"/>
          <w:szCs w:val="22"/>
          <w:lang w:val="es-ES"/>
        </w:rPr>
      </w:pPr>
      <w:hyperlink w:anchor="_Toc480468849" w:history="1">
        <w:r w:rsidR="00052DB6" w:rsidRPr="00A24DE4">
          <w:rPr>
            <w:rStyle w:val="Hipervnculo"/>
            <w:noProof/>
          </w:rPr>
          <w:t>1.3. Checklist</w:t>
        </w:r>
        <w:r w:rsidR="00052DB6">
          <w:rPr>
            <w:noProof/>
            <w:webHidden/>
          </w:rPr>
          <w:tab/>
        </w:r>
        <w:r w:rsidR="00052DB6">
          <w:rPr>
            <w:noProof/>
            <w:webHidden/>
          </w:rPr>
          <w:fldChar w:fldCharType="begin"/>
        </w:r>
        <w:r w:rsidR="00052DB6">
          <w:rPr>
            <w:noProof/>
            <w:webHidden/>
          </w:rPr>
          <w:instrText xml:space="preserve"> PAGEREF _Toc480468849 \h </w:instrText>
        </w:r>
        <w:r w:rsidR="00052DB6">
          <w:rPr>
            <w:noProof/>
            <w:webHidden/>
          </w:rPr>
        </w:r>
        <w:r w:rsidR="00052DB6">
          <w:rPr>
            <w:noProof/>
            <w:webHidden/>
          </w:rPr>
          <w:fldChar w:fldCharType="separate"/>
        </w:r>
        <w:r w:rsidR="00052DB6">
          <w:rPr>
            <w:noProof/>
            <w:webHidden/>
          </w:rPr>
          <w:t>4</w:t>
        </w:r>
        <w:r w:rsidR="00052DB6">
          <w:rPr>
            <w:noProof/>
            <w:webHidden/>
          </w:rPr>
          <w:fldChar w:fldCharType="end"/>
        </w:r>
      </w:hyperlink>
    </w:p>
    <w:p w14:paraId="12DB2C8F" w14:textId="77777777" w:rsidR="00052DB6" w:rsidRDefault="002D30EB" w:rsidP="00052DB6">
      <w:pPr>
        <w:pStyle w:val="TDC2"/>
        <w:rPr>
          <w:rFonts w:eastAsiaTheme="minorEastAsia" w:cstheme="minorBidi"/>
          <w:noProof/>
          <w:sz w:val="22"/>
          <w:szCs w:val="22"/>
          <w:lang w:val="es-ES"/>
        </w:rPr>
      </w:pPr>
      <w:hyperlink w:anchor="_Toc480468850" w:history="1">
        <w:r w:rsidR="00052DB6" w:rsidRPr="00A24DE4">
          <w:rPr>
            <w:rStyle w:val="Hipervnculo"/>
            <w:noProof/>
          </w:rPr>
          <w:t>1.4. Puntos clave</w:t>
        </w:r>
        <w:r w:rsidR="00052DB6">
          <w:rPr>
            <w:noProof/>
            <w:webHidden/>
          </w:rPr>
          <w:tab/>
        </w:r>
        <w:r w:rsidR="00052DB6">
          <w:rPr>
            <w:noProof/>
            <w:webHidden/>
          </w:rPr>
          <w:fldChar w:fldCharType="begin"/>
        </w:r>
        <w:r w:rsidR="00052DB6">
          <w:rPr>
            <w:noProof/>
            <w:webHidden/>
          </w:rPr>
          <w:instrText xml:space="preserve"> PAGEREF _Toc480468850 \h </w:instrText>
        </w:r>
        <w:r w:rsidR="00052DB6">
          <w:rPr>
            <w:noProof/>
            <w:webHidden/>
          </w:rPr>
        </w:r>
        <w:r w:rsidR="00052DB6">
          <w:rPr>
            <w:noProof/>
            <w:webHidden/>
          </w:rPr>
          <w:fldChar w:fldCharType="separate"/>
        </w:r>
        <w:r w:rsidR="00052DB6">
          <w:rPr>
            <w:noProof/>
            <w:webHidden/>
          </w:rPr>
          <w:t>5</w:t>
        </w:r>
        <w:r w:rsidR="00052DB6">
          <w:rPr>
            <w:noProof/>
            <w:webHidden/>
          </w:rPr>
          <w:fldChar w:fldCharType="end"/>
        </w:r>
      </w:hyperlink>
    </w:p>
    <w:p w14:paraId="7D4933C0" w14:textId="77777777" w:rsidR="00052DB6" w:rsidRDefault="002D30EB" w:rsidP="00052DB6">
      <w:pPr>
        <w:pStyle w:val="TDC1"/>
        <w:rPr>
          <w:rFonts w:eastAsiaTheme="minorEastAsia" w:cstheme="minorBidi"/>
          <w:b w:val="0"/>
          <w:noProof/>
          <w:sz w:val="22"/>
          <w:szCs w:val="22"/>
          <w:lang w:val="es-ES"/>
        </w:rPr>
      </w:pPr>
      <w:hyperlink w:anchor="_Toc480468851" w:history="1">
        <w:r w:rsidR="00052DB6" w:rsidRPr="00A24DE4">
          <w:rPr>
            <w:rStyle w:val="Hipervnculo"/>
            <w:noProof/>
            <w:lang w:val="es-ES"/>
          </w:rPr>
          <w:t>2. Referencias</w:t>
        </w:r>
        <w:r w:rsidR="00052DB6">
          <w:rPr>
            <w:noProof/>
            <w:webHidden/>
          </w:rPr>
          <w:tab/>
        </w:r>
        <w:r w:rsidR="00052DB6">
          <w:rPr>
            <w:noProof/>
            <w:webHidden/>
          </w:rPr>
          <w:fldChar w:fldCharType="begin"/>
        </w:r>
        <w:r w:rsidR="00052DB6">
          <w:rPr>
            <w:noProof/>
            <w:webHidden/>
          </w:rPr>
          <w:instrText xml:space="preserve"> PAGEREF _Toc480468851 \h </w:instrText>
        </w:r>
        <w:r w:rsidR="00052DB6">
          <w:rPr>
            <w:noProof/>
            <w:webHidden/>
          </w:rPr>
        </w:r>
        <w:r w:rsidR="00052DB6">
          <w:rPr>
            <w:noProof/>
            <w:webHidden/>
          </w:rPr>
          <w:fldChar w:fldCharType="separate"/>
        </w:r>
        <w:r w:rsidR="00052DB6">
          <w:rPr>
            <w:noProof/>
            <w:webHidden/>
          </w:rPr>
          <w:t>6</w:t>
        </w:r>
        <w:r w:rsidR="00052DB6">
          <w:rPr>
            <w:noProof/>
            <w:webHidden/>
          </w:rPr>
          <w:fldChar w:fldCharType="end"/>
        </w:r>
      </w:hyperlink>
    </w:p>
    <w:p w14:paraId="7C5349BA" w14:textId="77777777" w:rsidR="00052DB6" w:rsidRPr="00757200" w:rsidRDefault="00052DB6" w:rsidP="00052DB6">
      <w:r>
        <w:fldChar w:fldCharType="end"/>
      </w:r>
    </w:p>
    <w:p w14:paraId="224063E0" w14:textId="77777777" w:rsidR="00052DB6" w:rsidRPr="00470B73" w:rsidRDefault="00052DB6" w:rsidP="00052DB6">
      <w:pPr>
        <w:pStyle w:val="Ttulo1"/>
        <w:rPr>
          <w:lang w:val="es-ES"/>
        </w:rPr>
      </w:pPr>
      <w:bookmarkStart w:id="3" w:name="_Toc480468846"/>
      <w:bookmarkEnd w:id="2"/>
      <w:r>
        <w:rPr>
          <w:lang w:val="es-ES"/>
        </w:rPr>
        <w:lastRenderedPageBreak/>
        <w:t>C</w:t>
      </w:r>
      <w:r w:rsidRPr="00107EE1">
        <w:rPr>
          <w:lang w:val="es-ES"/>
        </w:rPr>
        <w:t xml:space="preserve">lasificación </w:t>
      </w:r>
      <w:r>
        <w:rPr>
          <w:lang w:val="es-ES"/>
        </w:rPr>
        <w:t>de</w:t>
      </w:r>
      <w:r w:rsidRPr="00107EE1">
        <w:rPr>
          <w:lang w:val="es-ES"/>
        </w:rPr>
        <w:t xml:space="preserve"> </w:t>
      </w:r>
      <w:r>
        <w:rPr>
          <w:lang w:val="es-ES"/>
        </w:rPr>
        <w:t xml:space="preserve">la </w:t>
      </w:r>
      <w:r w:rsidRPr="00107EE1">
        <w:rPr>
          <w:lang w:val="es-ES"/>
        </w:rPr>
        <w:t>información</w:t>
      </w:r>
      <w:bookmarkEnd w:id="3"/>
    </w:p>
    <w:p w14:paraId="1B44533B" w14:textId="77777777" w:rsidR="00052DB6" w:rsidRPr="00745E42" w:rsidRDefault="00052DB6" w:rsidP="00052DB6">
      <w:pPr>
        <w:pStyle w:val="Ttulo2"/>
      </w:pPr>
      <w:bookmarkStart w:id="4" w:name="_Toc410845010"/>
      <w:bookmarkStart w:id="5" w:name="_Toc480468847"/>
      <w:r w:rsidRPr="00745E42">
        <w:t>Antecedentes</w:t>
      </w:r>
      <w:bookmarkEnd w:id="4"/>
      <w:bookmarkEnd w:id="5"/>
    </w:p>
    <w:p w14:paraId="2739C385" w14:textId="77777777" w:rsidR="00052DB6" w:rsidRPr="00745E42" w:rsidRDefault="00052DB6" w:rsidP="00052DB6">
      <w:r w:rsidRPr="00745E42">
        <w:t xml:space="preserve">La </w:t>
      </w:r>
      <w:r w:rsidRPr="00745E42">
        <w:rPr>
          <w:b/>
        </w:rPr>
        <w:t>información</w:t>
      </w:r>
      <w:r w:rsidRPr="00745E42">
        <w:t xml:space="preserve"> es uno de los activos principales de cualquier empresa y como tal tenemos que protegerla adecuadamente </w:t>
      </w:r>
      <w:hyperlink w:anchor="referencias" w:history="1">
        <w:r w:rsidRPr="00745E42">
          <w:rPr>
            <w:rStyle w:val="Hipervnculo"/>
            <w:color w:val="auto"/>
            <w:u w:val="none"/>
          </w:rPr>
          <w:t>[</w:t>
        </w:r>
        <w:r w:rsidRPr="00745E42">
          <w:rPr>
            <w:rStyle w:val="Hipervnculo"/>
            <w:u w:val="none"/>
          </w:rPr>
          <w:t>1</w:t>
        </w:r>
        <w:r w:rsidRPr="00745E42">
          <w:rPr>
            <w:rStyle w:val="Hipervnculo"/>
            <w:color w:val="auto"/>
            <w:u w:val="none"/>
          </w:rPr>
          <w:t>]</w:t>
        </w:r>
      </w:hyperlink>
      <w:r w:rsidRPr="00745E42">
        <w:t xml:space="preserve">. </w:t>
      </w:r>
    </w:p>
    <w:p w14:paraId="6E0E8AEC" w14:textId="77777777" w:rsidR="00052DB6" w:rsidRPr="00745E42" w:rsidRDefault="00052DB6" w:rsidP="00052DB6">
      <w:r w:rsidRPr="00745E42">
        <w:t>Los activos de información pueden estar en formato digital o en otros soportes (papel, película fotográfica, etc.). En formato digital podrán ser desde ficheros de todo tipo (texto, imagen, multimedia, bases de datos…), pasando por los programas y aplicaciones que los utilizan y gestionan, hasta los equipos y sistemas que soportan estos servicios.</w:t>
      </w:r>
    </w:p>
    <w:p w14:paraId="3EF4761F" w14:textId="5F731BE6" w:rsidR="00052DB6" w:rsidRPr="00745E42" w:rsidRDefault="00052DB6" w:rsidP="00052DB6">
      <w:r w:rsidRPr="00745E42">
        <w:t>Para aplicar las medidas de seguridad ajustadas a cada activo de información, debemos realizar un inventario</w:t>
      </w:r>
      <w:r w:rsidR="005D0936" w:rsidRPr="00745E42">
        <w:t xml:space="preserve"> </w:t>
      </w:r>
      <w:r w:rsidRPr="00745E42">
        <w:t xml:space="preserve">y clasificarlos, de acuerdo con el impacto que ocasionaría su pérdida, difusión, acceso no autorizado, destrucción o alteración, aplicando para ello criterios de confidencialidad, integridad y disponibilidad. Así, sabremos qué información debemos cifrar, quién puede utilizarla, quién es responsable de su seguridad, cada cuánto hacer </w:t>
      </w:r>
      <w:r w:rsidRPr="00745E42">
        <w:rPr>
          <w:i/>
        </w:rPr>
        <w:t>backup</w:t>
      </w:r>
      <w:r w:rsidRPr="00745E42">
        <w:t>, etc.</w:t>
      </w:r>
    </w:p>
    <w:p w14:paraId="43645CCD" w14:textId="77777777" w:rsidR="00052DB6" w:rsidRPr="00745E42" w:rsidRDefault="00052DB6" w:rsidP="00052DB6">
      <w:r w:rsidRPr="00745E42">
        <w:t>Estos son algunos ejemplos:</w:t>
      </w:r>
    </w:p>
    <w:p w14:paraId="7C4900A2" w14:textId="77777777" w:rsidR="00052DB6" w:rsidRPr="00745E42" w:rsidRDefault="00052DB6" w:rsidP="00052DB6">
      <w:pPr>
        <w:pStyle w:val="BulletsNivel1"/>
        <w:numPr>
          <w:ilvl w:val="0"/>
          <w:numId w:val="4"/>
        </w:numPr>
        <w:ind w:left="714" w:hanging="357"/>
      </w:pPr>
      <w:r w:rsidRPr="00745E42">
        <w:t>la aplicación de nóminas es confidencial y sólo tendrán acceso a ella ciertos empleados del departamento de personal para los cuales habilitaremos permisos;</w:t>
      </w:r>
    </w:p>
    <w:p w14:paraId="17AA30BA" w14:textId="43259452" w:rsidR="00052DB6" w:rsidRPr="00745E42" w:rsidRDefault="00052DB6" w:rsidP="00052DB6">
      <w:pPr>
        <w:pStyle w:val="BulletsNivel1"/>
        <w:numPr>
          <w:ilvl w:val="0"/>
          <w:numId w:val="4"/>
        </w:numPr>
        <w:ind w:left="714" w:hanging="357"/>
      </w:pPr>
      <w:r w:rsidRPr="00745E42">
        <w:t>el acceso al gestor de la página web está restringido al personal de gobernanza web;</w:t>
      </w:r>
    </w:p>
    <w:p w14:paraId="771C1C5E" w14:textId="77777777" w:rsidR="00052DB6" w:rsidRPr="00745E42" w:rsidRDefault="00052DB6" w:rsidP="00052DB6">
      <w:pPr>
        <w:pStyle w:val="BulletsNivel1"/>
        <w:numPr>
          <w:ilvl w:val="0"/>
          <w:numId w:val="4"/>
        </w:numPr>
        <w:ind w:left="714" w:hanging="357"/>
      </w:pPr>
      <w:r w:rsidRPr="00745E42">
        <w:t>se han de cifrar los documentos que se envíen a la gestoría por correo electrónico;</w:t>
      </w:r>
    </w:p>
    <w:p w14:paraId="0C794953" w14:textId="2DDF3034" w:rsidR="00052DB6" w:rsidRPr="00745E42" w:rsidRDefault="00052DB6" w:rsidP="00052DB6">
      <w:pPr>
        <w:pStyle w:val="BulletsNivel1"/>
        <w:numPr>
          <w:ilvl w:val="0"/>
          <w:numId w:val="4"/>
        </w:numPr>
        <w:ind w:left="714" w:hanging="357"/>
      </w:pPr>
      <w:r w:rsidRPr="00745E42">
        <w:t>los servicios que traten datos personales tendrán que cumplir el RGPD</w:t>
      </w:r>
      <w:r w:rsidR="00233FE9" w:rsidRPr="00745E42">
        <w:t xml:space="preserve"> </w:t>
      </w:r>
      <w:r w:rsidR="001B5870" w:rsidRPr="00745E42">
        <w:fldChar w:fldCharType="begin"/>
      </w:r>
      <w:r w:rsidR="001B5870" w:rsidRPr="00745E42">
        <w:instrText xml:space="preserve"> REF _Ref166163196 \r \h </w:instrText>
      </w:r>
      <w:r w:rsidR="001B5870" w:rsidRPr="00745E42">
        <w:fldChar w:fldCharType="separate"/>
      </w:r>
      <w:r w:rsidR="001B5870" w:rsidRPr="00745E42">
        <w:t>[2]</w:t>
      </w:r>
      <w:r w:rsidR="001B5870" w:rsidRPr="00745E42">
        <w:fldChar w:fldCharType="end"/>
      </w:r>
      <w:r w:rsidRPr="00745E42">
        <w:t>;</w:t>
      </w:r>
    </w:p>
    <w:p w14:paraId="23FE9C58" w14:textId="36068DC8" w:rsidR="00052DB6" w:rsidRPr="00745E42" w:rsidRDefault="00052DB6" w:rsidP="00052DB6">
      <w:pPr>
        <w:pStyle w:val="BulletsNivel1"/>
        <w:numPr>
          <w:ilvl w:val="0"/>
          <w:numId w:val="4"/>
        </w:numPr>
        <w:ind w:left="714" w:hanging="357"/>
      </w:pPr>
      <w:r w:rsidRPr="00745E42">
        <w:t>el ERP (</w:t>
      </w:r>
      <w:r w:rsidRPr="00745E42">
        <w:rPr>
          <w:i/>
        </w:rPr>
        <w:t xml:space="preserve">Enterprise </w:t>
      </w:r>
      <w:proofErr w:type="spellStart"/>
      <w:r w:rsidRPr="00745E42">
        <w:rPr>
          <w:i/>
        </w:rPr>
        <w:t>Resource</w:t>
      </w:r>
      <w:proofErr w:type="spellEnd"/>
      <w:r w:rsidRPr="00745E42">
        <w:rPr>
          <w:i/>
        </w:rPr>
        <w:t xml:space="preserve"> </w:t>
      </w:r>
      <w:proofErr w:type="spellStart"/>
      <w:r w:rsidRPr="00745E42">
        <w:rPr>
          <w:i/>
        </w:rPr>
        <w:t>Planning</w:t>
      </w:r>
      <w:proofErr w:type="spellEnd"/>
      <w:r w:rsidRPr="00745E42">
        <w:t>) es crítico para la empresa y se debe</w:t>
      </w:r>
      <w:r w:rsidR="001B5870" w:rsidRPr="00745E42">
        <w:t>n</w:t>
      </w:r>
      <w:r w:rsidRPr="00745E42">
        <w:t xml:space="preserve"> </w:t>
      </w:r>
      <w:r w:rsidR="00211042" w:rsidRPr="00745E42">
        <w:t>hacer copias</w:t>
      </w:r>
      <w:r w:rsidR="001B5870" w:rsidRPr="00745E42">
        <w:t xml:space="preserve"> de seguridad </w:t>
      </w:r>
      <w:r w:rsidRPr="00745E42">
        <w:t>semanalmente.</w:t>
      </w:r>
    </w:p>
    <w:p w14:paraId="79C08F5E" w14:textId="77777777" w:rsidR="00052DB6" w:rsidRPr="00745E42" w:rsidRDefault="00052DB6" w:rsidP="00052DB6">
      <w:pPr>
        <w:pStyle w:val="BulletsNivel1"/>
        <w:numPr>
          <w:ilvl w:val="0"/>
          <w:numId w:val="0"/>
        </w:numPr>
        <w:ind w:left="357"/>
      </w:pPr>
    </w:p>
    <w:p w14:paraId="6B48FA37" w14:textId="4A4BEF5B" w:rsidR="00052DB6" w:rsidRPr="00745E42" w:rsidRDefault="00052DB6" w:rsidP="00052DB6">
      <w:r w:rsidRPr="00745E42">
        <w:t xml:space="preserve">Además, al clasificar los activos de información debemos establecer su </w:t>
      </w:r>
      <w:r w:rsidRPr="00745E42">
        <w:rPr>
          <w:b/>
        </w:rPr>
        <w:t>ciclo de vida</w:t>
      </w:r>
      <w:r w:rsidRPr="00745E42">
        <w:t xml:space="preserve">, que dependerá no solo de la vida útil del soporte, sino también de la vigencia de su contenido. Si el soporte caduca antes que el contenido, tendremos que regenerarlo en otro soporte. El ciclo de vida de la información determinará el momento en el cual dejará de ser útil, y por tanto cuándo tenemos que eliminarla convenientemente </w:t>
      </w:r>
      <w:hyperlink w:anchor="referencias" w:history="1">
        <w:r w:rsidR="001B5870" w:rsidRPr="00745E42">
          <w:rPr>
            <w:rStyle w:val="Hipervnculo"/>
            <w:color w:val="auto"/>
            <w:u w:val="none"/>
          </w:rPr>
          <w:fldChar w:fldCharType="begin"/>
        </w:r>
        <w:r w:rsidR="001B5870" w:rsidRPr="00745E42">
          <w:instrText xml:space="preserve"> REF _Ref166163218 \r \h </w:instrText>
        </w:r>
        <w:r w:rsidR="001B5870" w:rsidRPr="00745E42">
          <w:rPr>
            <w:rStyle w:val="Hipervnculo"/>
            <w:color w:val="auto"/>
            <w:u w:val="none"/>
          </w:rPr>
        </w:r>
        <w:r w:rsidR="001B5870" w:rsidRPr="00745E42">
          <w:rPr>
            <w:rStyle w:val="Hipervnculo"/>
            <w:color w:val="auto"/>
            <w:u w:val="none"/>
          </w:rPr>
          <w:fldChar w:fldCharType="separate"/>
        </w:r>
        <w:r w:rsidR="001B5870" w:rsidRPr="00745E42">
          <w:t>[3]</w:t>
        </w:r>
        <w:r w:rsidR="001B5870" w:rsidRPr="00745E42">
          <w:rPr>
            <w:rStyle w:val="Hipervnculo"/>
            <w:color w:val="auto"/>
            <w:u w:val="none"/>
          </w:rPr>
          <w:fldChar w:fldCharType="end"/>
        </w:r>
      </w:hyperlink>
      <w:r w:rsidRPr="00745E42">
        <w:t xml:space="preserve">. </w:t>
      </w:r>
    </w:p>
    <w:p w14:paraId="69B3ED90" w14:textId="77777777" w:rsidR="00052DB6" w:rsidRPr="00745E42" w:rsidRDefault="00052DB6" w:rsidP="00052DB6">
      <w:pPr>
        <w:pStyle w:val="Ttulo2"/>
      </w:pPr>
      <w:bookmarkStart w:id="6" w:name="_Toc480468848"/>
      <w:r w:rsidRPr="00745E42">
        <w:t>Objetivos</w:t>
      </w:r>
      <w:bookmarkEnd w:id="6"/>
    </w:p>
    <w:p w14:paraId="36ADA892" w14:textId="77777777" w:rsidR="00052DB6" w:rsidRPr="00745E42" w:rsidRDefault="00052DB6" w:rsidP="00052DB6">
      <w:r w:rsidRPr="00745E42">
        <w:rPr>
          <w:b/>
        </w:rPr>
        <w:t>Clasificar</w:t>
      </w:r>
      <w:r w:rsidRPr="00745E42">
        <w:t xml:space="preserve"> los activos de información para garantizar una eficaz gestión de su seguridad con criterios de </w:t>
      </w:r>
      <w:r w:rsidRPr="00745E42">
        <w:rPr>
          <w:b/>
        </w:rPr>
        <w:t>confidencialidad</w:t>
      </w:r>
      <w:r w:rsidRPr="00745E42">
        <w:t xml:space="preserve">, </w:t>
      </w:r>
      <w:r w:rsidRPr="00745E42">
        <w:rPr>
          <w:b/>
        </w:rPr>
        <w:t xml:space="preserve">disponibilidad </w:t>
      </w:r>
      <w:r w:rsidRPr="00745E42">
        <w:t xml:space="preserve">e </w:t>
      </w:r>
      <w:r w:rsidRPr="00745E42">
        <w:rPr>
          <w:b/>
        </w:rPr>
        <w:t>integridad</w:t>
      </w:r>
      <w:r w:rsidRPr="00745E42">
        <w:t>.</w:t>
      </w:r>
    </w:p>
    <w:p w14:paraId="3F28BB29" w14:textId="77777777" w:rsidR="00052DB6" w:rsidRPr="00745E42" w:rsidRDefault="00052DB6" w:rsidP="00052DB6">
      <w:pPr>
        <w:spacing w:after="0" w:line="240" w:lineRule="auto"/>
        <w:jc w:val="left"/>
      </w:pPr>
      <w:r w:rsidRPr="00745E42">
        <w:br w:type="page"/>
      </w:r>
    </w:p>
    <w:p w14:paraId="18A0F0BC" w14:textId="77777777" w:rsidR="00052DB6" w:rsidRPr="00745E42" w:rsidRDefault="00052DB6" w:rsidP="00052DB6">
      <w:pPr>
        <w:pStyle w:val="Ttulo2"/>
      </w:pPr>
      <w:bookmarkStart w:id="7" w:name="_Toc480468849"/>
      <w:r w:rsidRPr="00745E42">
        <w:lastRenderedPageBreak/>
        <w:t>Checklist</w:t>
      </w:r>
      <w:bookmarkEnd w:id="7"/>
    </w:p>
    <w:p w14:paraId="714011CB" w14:textId="77777777" w:rsidR="00052DB6" w:rsidRPr="00745E42" w:rsidRDefault="00052DB6" w:rsidP="00052DB6">
      <w:bookmarkStart w:id="8" w:name="_Toc471213502"/>
      <w:bookmarkStart w:id="9" w:name="_Toc471215977"/>
      <w:bookmarkStart w:id="10" w:name="_Toc471291959"/>
      <w:bookmarkStart w:id="11" w:name="_Toc472060495"/>
      <w:bookmarkStart w:id="12" w:name="_Toc472062617"/>
      <w:r w:rsidRPr="00745E42">
        <w:t xml:space="preserve">A continuación, se incluyen una serie de controles para revisar el cumplimiento de la política de seguridad en lo relativo a la </w:t>
      </w:r>
      <w:r w:rsidRPr="00745E42">
        <w:rPr>
          <w:b/>
        </w:rPr>
        <w:t>clasificación de la información</w:t>
      </w:r>
      <w:r w:rsidRPr="00745E42">
        <w:t>.</w:t>
      </w:r>
    </w:p>
    <w:p w14:paraId="41F78D1C" w14:textId="77777777" w:rsidR="00052DB6" w:rsidRPr="00745E42" w:rsidRDefault="00052DB6" w:rsidP="00052DB6">
      <w:r w:rsidRPr="00745E42">
        <w:t xml:space="preserve">Los controles se clasificarán en dos niveles de </w:t>
      </w:r>
      <w:r w:rsidRPr="00745E42">
        <w:rPr>
          <w:b/>
        </w:rPr>
        <w:t>complejidad</w:t>
      </w:r>
      <w:r w:rsidRPr="00745E42">
        <w:t>:</w:t>
      </w:r>
    </w:p>
    <w:p w14:paraId="50ED4875" w14:textId="77777777" w:rsidR="00052DB6" w:rsidRPr="00745E42" w:rsidRDefault="00052DB6" w:rsidP="00052DB6">
      <w:pPr>
        <w:pStyle w:val="BulletsNivel1"/>
        <w:numPr>
          <w:ilvl w:val="0"/>
          <w:numId w:val="4"/>
        </w:numPr>
        <w:ind w:left="714" w:hanging="357"/>
      </w:pPr>
      <w:r w:rsidRPr="00745E42">
        <w:t>Básico (</w:t>
      </w:r>
      <w:r w:rsidRPr="00745E42">
        <w:rPr>
          <w:b/>
        </w:rPr>
        <w:t>B</w:t>
      </w:r>
      <w:r w:rsidRPr="00745E42">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3A018FD0" w14:textId="77777777" w:rsidR="00052DB6" w:rsidRPr="00745E42" w:rsidRDefault="00052DB6" w:rsidP="00052DB6">
      <w:pPr>
        <w:pStyle w:val="BulletsNivel1"/>
        <w:numPr>
          <w:ilvl w:val="0"/>
          <w:numId w:val="4"/>
        </w:numPr>
        <w:ind w:left="714" w:hanging="357"/>
      </w:pPr>
      <w:r w:rsidRPr="00745E42">
        <w:t>Avanzado (</w:t>
      </w:r>
      <w:r w:rsidRPr="00745E42">
        <w:rPr>
          <w:b/>
        </w:rPr>
        <w:t>A</w:t>
      </w:r>
      <w:r w:rsidRPr="00745E42">
        <w:t xml:space="preserve">): el esfuerzo y los recursos necesarios para implantarlo son considerables. Se necesitan programas que requieren configuraciones complejas. Se pueden precisar mecanismos de recuperación ante fallos. </w:t>
      </w:r>
    </w:p>
    <w:p w14:paraId="68F6FA33" w14:textId="77777777" w:rsidR="00052DB6" w:rsidRPr="00745E42" w:rsidRDefault="00052DB6" w:rsidP="00052DB6">
      <w:r w:rsidRPr="00745E42">
        <w:t xml:space="preserve">Los controles podrán tener el siguiente </w:t>
      </w:r>
      <w:r w:rsidRPr="00745E42">
        <w:rPr>
          <w:b/>
        </w:rPr>
        <w:t>alcance</w:t>
      </w:r>
      <w:r w:rsidRPr="00745E42">
        <w:t>:</w:t>
      </w:r>
    </w:p>
    <w:p w14:paraId="65E955FC" w14:textId="77777777" w:rsidR="00052DB6" w:rsidRPr="00745E42" w:rsidRDefault="00052DB6" w:rsidP="00052DB6">
      <w:pPr>
        <w:pStyle w:val="BulletsNivel1"/>
        <w:numPr>
          <w:ilvl w:val="0"/>
          <w:numId w:val="4"/>
        </w:numPr>
        <w:ind w:left="714" w:hanging="357"/>
      </w:pPr>
      <w:r w:rsidRPr="00745E42">
        <w:t>Procesos (</w:t>
      </w:r>
      <w:r w:rsidRPr="00745E42">
        <w:rPr>
          <w:b/>
        </w:rPr>
        <w:t>PRO</w:t>
      </w:r>
      <w:r w:rsidRPr="00745E42">
        <w:t>): aplica a la dirección o al personal de gestión.</w:t>
      </w:r>
    </w:p>
    <w:p w14:paraId="43948E1F" w14:textId="77777777" w:rsidR="00052DB6" w:rsidRPr="00745E42" w:rsidRDefault="00052DB6" w:rsidP="00052DB6">
      <w:pPr>
        <w:pStyle w:val="BulletsNivel1"/>
        <w:numPr>
          <w:ilvl w:val="0"/>
          <w:numId w:val="4"/>
        </w:numPr>
        <w:ind w:left="714" w:hanging="357"/>
      </w:pPr>
      <w:r w:rsidRPr="00745E42">
        <w:t>Tecnología (</w:t>
      </w:r>
      <w:r w:rsidRPr="00745E42">
        <w:rPr>
          <w:b/>
        </w:rPr>
        <w:t>TEC</w:t>
      </w:r>
      <w:r w:rsidRPr="00745E42">
        <w:t>): aplica al personal técnico especializado.</w:t>
      </w:r>
    </w:p>
    <w:p w14:paraId="351D127B" w14:textId="77777777" w:rsidR="00052DB6" w:rsidRPr="00745E42" w:rsidRDefault="00052DB6" w:rsidP="00052DB6">
      <w:pPr>
        <w:pStyle w:val="BulletsNivel1"/>
        <w:numPr>
          <w:ilvl w:val="0"/>
          <w:numId w:val="4"/>
        </w:numPr>
        <w:ind w:left="714" w:hanging="357"/>
      </w:pPr>
      <w:r w:rsidRPr="00745E42">
        <w:t>Personas (</w:t>
      </w:r>
      <w:r w:rsidRPr="00745E42">
        <w:rPr>
          <w:b/>
        </w:rPr>
        <w:t>PER</w:t>
      </w:r>
      <w:r w:rsidRPr="00745E42">
        <w:t>): aplica a todo el personal.</w:t>
      </w:r>
    </w:p>
    <w:p w14:paraId="375ABCA5" w14:textId="77777777" w:rsidR="00052DB6" w:rsidRPr="00745E42" w:rsidRDefault="00052DB6" w:rsidP="00052DB6">
      <w:pPr>
        <w:autoSpaceDE w:val="0"/>
        <w:autoSpaceDN w:val="0"/>
        <w:adjustRightInd w:val="0"/>
        <w:spacing w:after="0" w:line="240" w:lineRule="auto"/>
        <w:rPr>
          <w:rFonts w:cs="Arial"/>
          <w:i/>
          <w:iCs/>
        </w:rPr>
      </w:pPr>
    </w:p>
    <w:tbl>
      <w:tblPr>
        <w:tblStyle w:val="Tablaconcuadrcula"/>
        <w:tblW w:w="8784" w:type="dxa"/>
        <w:tblLook w:val="04A0" w:firstRow="1" w:lastRow="0" w:firstColumn="1" w:lastColumn="0" w:noHBand="0" w:noVBand="1"/>
      </w:tblPr>
      <w:tblGrid>
        <w:gridCol w:w="864"/>
        <w:gridCol w:w="1491"/>
        <w:gridCol w:w="5587"/>
        <w:gridCol w:w="842"/>
      </w:tblGrid>
      <w:tr w:rsidR="00052DB6" w:rsidRPr="00745E42" w14:paraId="70787059" w14:textId="77777777" w:rsidTr="002D30EB">
        <w:trPr>
          <w:trHeight w:val="432"/>
        </w:trPr>
        <w:tc>
          <w:tcPr>
            <w:tcW w:w="864" w:type="dxa"/>
            <w:shd w:val="clear" w:color="auto" w:fill="FF0000"/>
          </w:tcPr>
          <w:p w14:paraId="2F03D61E" w14:textId="77777777" w:rsidR="00052DB6" w:rsidRPr="002D30EB" w:rsidRDefault="00052DB6" w:rsidP="0025393B">
            <w:pPr>
              <w:autoSpaceDE w:val="0"/>
              <w:autoSpaceDN w:val="0"/>
              <w:adjustRightInd w:val="0"/>
              <w:spacing w:after="0" w:line="240" w:lineRule="auto"/>
              <w:jc w:val="center"/>
              <w:rPr>
                <w:rFonts w:cs="Arial"/>
                <w:b/>
                <w:color w:val="FFFFFF" w:themeColor="background1"/>
                <w:szCs w:val="20"/>
              </w:rPr>
            </w:pPr>
            <w:bookmarkStart w:id="13" w:name="_GoBack" w:colFirst="0" w:colLast="2"/>
            <w:r w:rsidRPr="002D30EB">
              <w:rPr>
                <w:rFonts w:cs="Arial"/>
                <w:b/>
                <w:color w:val="FFFFFF" w:themeColor="background1"/>
                <w:szCs w:val="20"/>
              </w:rPr>
              <w:t>NIVEL</w:t>
            </w:r>
          </w:p>
        </w:tc>
        <w:tc>
          <w:tcPr>
            <w:tcW w:w="1491" w:type="dxa"/>
            <w:shd w:val="clear" w:color="auto" w:fill="FF0000"/>
          </w:tcPr>
          <w:p w14:paraId="4139FE03" w14:textId="77777777" w:rsidR="00052DB6" w:rsidRPr="002D30EB" w:rsidRDefault="00052DB6" w:rsidP="0025393B">
            <w:pPr>
              <w:autoSpaceDE w:val="0"/>
              <w:autoSpaceDN w:val="0"/>
              <w:adjustRightInd w:val="0"/>
              <w:spacing w:after="0" w:line="240" w:lineRule="auto"/>
              <w:jc w:val="center"/>
              <w:rPr>
                <w:rFonts w:cs="Arial"/>
                <w:b/>
                <w:color w:val="FFFFFF" w:themeColor="background1"/>
                <w:szCs w:val="20"/>
              </w:rPr>
            </w:pPr>
            <w:r w:rsidRPr="002D30EB">
              <w:rPr>
                <w:rFonts w:cs="Arial"/>
                <w:b/>
                <w:color w:val="FFFFFF" w:themeColor="background1"/>
                <w:szCs w:val="20"/>
              </w:rPr>
              <w:t>ALCANCE</w:t>
            </w:r>
          </w:p>
        </w:tc>
        <w:tc>
          <w:tcPr>
            <w:tcW w:w="6429" w:type="dxa"/>
            <w:gridSpan w:val="2"/>
            <w:shd w:val="clear" w:color="auto" w:fill="FF0000"/>
          </w:tcPr>
          <w:p w14:paraId="68D28D02" w14:textId="77777777" w:rsidR="00052DB6" w:rsidRPr="002D30EB" w:rsidRDefault="00052DB6" w:rsidP="0025393B">
            <w:pPr>
              <w:pStyle w:val="Prrafodelista"/>
              <w:spacing w:after="0" w:line="240" w:lineRule="auto"/>
              <w:ind w:left="0"/>
              <w:contextualSpacing w:val="0"/>
              <w:jc w:val="center"/>
              <w:rPr>
                <w:rFonts w:cs="Arial"/>
                <w:color w:val="FFFFFF" w:themeColor="background1"/>
                <w:sz w:val="32"/>
              </w:rPr>
            </w:pPr>
            <w:r w:rsidRPr="002D30EB">
              <w:rPr>
                <w:rFonts w:cs="Arial"/>
                <w:b/>
                <w:color w:val="FFFFFF" w:themeColor="background1"/>
                <w:szCs w:val="20"/>
              </w:rPr>
              <w:t>CONTROL</w:t>
            </w:r>
          </w:p>
        </w:tc>
      </w:tr>
      <w:bookmarkEnd w:id="13"/>
      <w:tr w:rsidR="00052DB6" w:rsidRPr="00745E42" w14:paraId="66F8FEBD" w14:textId="77777777" w:rsidTr="0025393B">
        <w:trPr>
          <w:trHeight w:val="720"/>
        </w:trPr>
        <w:tc>
          <w:tcPr>
            <w:tcW w:w="864" w:type="dxa"/>
          </w:tcPr>
          <w:p w14:paraId="577AF261"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B</w:t>
            </w:r>
          </w:p>
        </w:tc>
        <w:tc>
          <w:tcPr>
            <w:tcW w:w="1491" w:type="dxa"/>
          </w:tcPr>
          <w:p w14:paraId="22B14A62"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PRO</w:t>
            </w:r>
          </w:p>
        </w:tc>
        <w:tc>
          <w:tcPr>
            <w:tcW w:w="5587" w:type="dxa"/>
          </w:tcPr>
          <w:p w14:paraId="067F4E99" w14:textId="77777777" w:rsidR="00052DB6" w:rsidRPr="00745E42" w:rsidRDefault="00052DB6" w:rsidP="0025393B">
            <w:pPr>
              <w:autoSpaceDE w:val="0"/>
              <w:autoSpaceDN w:val="0"/>
              <w:adjustRightInd w:val="0"/>
              <w:spacing w:after="0" w:line="240" w:lineRule="auto"/>
              <w:rPr>
                <w:rFonts w:cs="Arial"/>
                <w:b/>
                <w:szCs w:val="20"/>
              </w:rPr>
            </w:pPr>
            <w:r w:rsidRPr="00745E42">
              <w:rPr>
                <w:b/>
              </w:rPr>
              <w:t>Inventario de la información</w:t>
            </w:r>
          </w:p>
          <w:p w14:paraId="5CF6F183" w14:textId="77777777" w:rsidR="00052DB6" w:rsidRPr="00745E42" w:rsidRDefault="00052DB6" w:rsidP="0025393B">
            <w:pPr>
              <w:autoSpaceDE w:val="0"/>
              <w:autoSpaceDN w:val="0"/>
              <w:adjustRightInd w:val="0"/>
              <w:spacing w:after="0" w:line="240" w:lineRule="auto"/>
              <w:rPr>
                <w:rFonts w:cs="Arial"/>
                <w:szCs w:val="20"/>
              </w:rPr>
            </w:pPr>
            <w:r w:rsidRPr="00745E42">
              <w:rPr>
                <w:rFonts w:cs="Arial"/>
                <w:szCs w:val="20"/>
              </w:rPr>
              <w:t>Elaboras un inventario detallado de los activos de información de tu empresa.</w:t>
            </w:r>
          </w:p>
        </w:tc>
        <w:tc>
          <w:tcPr>
            <w:tcW w:w="842" w:type="dxa"/>
          </w:tcPr>
          <w:p w14:paraId="089C15B2" w14:textId="77777777" w:rsidR="00052DB6" w:rsidRPr="00745E42" w:rsidRDefault="002D30EB" w:rsidP="0025393B">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302722529"/>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7379B005" w14:textId="77777777" w:rsidTr="0025393B">
        <w:trPr>
          <w:trHeight w:val="720"/>
        </w:trPr>
        <w:tc>
          <w:tcPr>
            <w:tcW w:w="864" w:type="dxa"/>
          </w:tcPr>
          <w:p w14:paraId="795197E3"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B</w:t>
            </w:r>
          </w:p>
        </w:tc>
        <w:tc>
          <w:tcPr>
            <w:tcW w:w="1491" w:type="dxa"/>
          </w:tcPr>
          <w:p w14:paraId="4A3CC9A3"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PRO</w:t>
            </w:r>
          </w:p>
        </w:tc>
        <w:tc>
          <w:tcPr>
            <w:tcW w:w="5587" w:type="dxa"/>
          </w:tcPr>
          <w:p w14:paraId="19105AE4" w14:textId="77777777" w:rsidR="00052DB6" w:rsidRPr="00745E42" w:rsidRDefault="00052DB6" w:rsidP="0025393B">
            <w:pPr>
              <w:autoSpaceDE w:val="0"/>
              <w:autoSpaceDN w:val="0"/>
              <w:adjustRightInd w:val="0"/>
              <w:spacing w:after="0" w:line="240" w:lineRule="auto"/>
              <w:rPr>
                <w:rFonts w:cs="Arial"/>
                <w:b/>
                <w:szCs w:val="20"/>
              </w:rPr>
            </w:pPr>
            <w:r w:rsidRPr="00745E42">
              <w:rPr>
                <w:b/>
              </w:rPr>
              <w:t>Criterios de clasificación de la información</w:t>
            </w:r>
          </w:p>
          <w:p w14:paraId="237BAD27" w14:textId="77777777" w:rsidR="00052DB6" w:rsidRPr="00745E42" w:rsidRDefault="00052DB6" w:rsidP="0025393B">
            <w:pPr>
              <w:autoSpaceDE w:val="0"/>
              <w:autoSpaceDN w:val="0"/>
              <w:adjustRightInd w:val="0"/>
              <w:spacing w:after="0" w:line="240" w:lineRule="auto"/>
              <w:rPr>
                <w:rFonts w:cs="Arial"/>
                <w:b/>
                <w:szCs w:val="20"/>
              </w:rPr>
            </w:pPr>
            <w:r w:rsidRPr="00745E42">
              <w:t>Determinas claramente los criterios de seguridad con los que clasificarás los activos de información de tu empresa</w:t>
            </w:r>
            <w:r w:rsidRPr="00745E42">
              <w:rPr>
                <w:rFonts w:cs="Arial"/>
                <w:szCs w:val="20"/>
              </w:rPr>
              <w:t>.</w:t>
            </w:r>
          </w:p>
        </w:tc>
        <w:tc>
          <w:tcPr>
            <w:tcW w:w="842" w:type="dxa"/>
          </w:tcPr>
          <w:p w14:paraId="5AAE8037" w14:textId="77777777" w:rsidR="00052DB6" w:rsidRPr="00745E42" w:rsidRDefault="002D30EB" w:rsidP="0025393B">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517550192"/>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47F6C503" w14:textId="77777777" w:rsidTr="0025393B">
        <w:trPr>
          <w:trHeight w:val="720"/>
        </w:trPr>
        <w:tc>
          <w:tcPr>
            <w:tcW w:w="864" w:type="dxa"/>
          </w:tcPr>
          <w:p w14:paraId="1E629B31"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B</w:t>
            </w:r>
          </w:p>
        </w:tc>
        <w:tc>
          <w:tcPr>
            <w:tcW w:w="1491" w:type="dxa"/>
          </w:tcPr>
          <w:p w14:paraId="47E86584"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 xml:space="preserve">PRO </w:t>
            </w:r>
          </w:p>
        </w:tc>
        <w:tc>
          <w:tcPr>
            <w:tcW w:w="5587" w:type="dxa"/>
          </w:tcPr>
          <w:p w14:paraId="398B5411" w14:textId="77777777" w:rsidR="00052DB6" w:rsidRPr="00745E42" w:rsidRDefault="00052DB6" w:rsidP="0025393B">
            <w:pPr>
              <w:autoSpaceDE w:val="0"/>
              <w:autoSpaceDN w:val="0"/>
              <w:adjustRightInd w:val="0"/>
              <w:spacing w:after="0" w:line="240" w:lineRule="auto"/>
            </w:pPr>
            <w:r w:rsidRPr="00745E42">
              <w:rPr>
                <w:b/>
              </w:rPr>
              <w:t>Clasificación de la información</w:t>
            </w:r>
          </w:p>
          <w:p w14:paraId="3124E538" w14:textId="77777777" w:rsidR="00052DB6" w:rsidRPr="00745E42" w:rsidRDefault="00052DB6" w:rsidP="0025393B">
            <w:pPr>
              <w:autoSpaceDE w:val="0"/>
              <w:autoSpaceDN w:val="0"/>
              <w:adjustRightInd w:val="0"/>
              <w:spacing w:after="0" w:line="240" w:lineRule="auto"/>
              <w:rPr>
                <w:rFonts w:cs="Arial"/>
                <w:szCs w:val="20"/>
              </w:rPr>
            </w:pPr>
            <w:r w:rsidRPr="00745E42">
              <w:t>Etiquetas los activos de información según los criterios de seguridad establecidos.</w:t>
            </w:r>
          </w:p>
        </w:tc>
        <w:tc>
          <w:tcPr>
            <w:tcW w:w="842" w:type="dxa"/>
          </w:tcPr>
          <w:p w14:paraId="6F7A7566" w14:textId="77777777" w:rsidR="00052DB6" w:rsidRPr="00745E42" w:rsidRDefault="002D30EB" w:rsidP="0025393B">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654652299"/>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044620DD" w14:textId="77777777" w:rsidTr="0025393B">
        <w:trPr>
          <w:trHeight w:val="720"/>
        </w:trPr>
        <w:tc>
          <w:tcPr>
            <w:tcW w:w="864" w:type="dxa"/>
          </w:tcPr>
          <w:p w14:paraId="60F0E0C6" w14:textId="77777777" w:rsidR="00052DB6" w:rsidRPr="00745E42" w:rsidRDefault="00052DB6" w:rsidP="0025393B">
            <w:pPr>
              <w:spacing w:before="120" w:line="240" w:lineRule="auto"/>
              <w:jc w:val="center"/>
              <w:rPr>
                <w:rFonts w:cs="Arial"/>
              </w:rPr>
            </w:pPr>
            <w:r w:rsidRPr="00745E42">
              <w:rPr>
                <w:rFonts w:cs="Arial"/>
              </w:rPr>
              <w:t>B</w:t>
            </w:r>
          </w:p>
        </w:tc>
        <w:tc>
          <w:tcPr>
            <w:tcW w:w="1491" w:type="dxa"/>
          </w:tcPr>
          <w:p w14:paraId="13EC0039" w14:textId="77777777" w:rsidR="00052DB6" w:rsidRPr="00745E42" w:rsidRDefault="00052DB6" w:rsidP="0025393B">
            <w:pPr>
              <w:spacing w:before="120" w:line="240" w:lineRule="auto"/>
              <w:jc w:val="center"/>
              <w:rPr>
                <w:rFonts w:cs="Arial"/>
              </w:rPr>
            </w:pPr>
            <w:r w:rsidRPr="00745E42">
              <w:rPr>
                <w:rFonts w:cs="Arial"/>
              </w:rPr>
              <w:t>PRO</w:t>
            </w:r>
          </w:p>
        </w:tc>
        <w:tc>
          <w:tcPr>
            <w:tcW w:w="5587" w:type="dxa"/>
          </w:tcPr>
          <w:p w14:paraId="5FD13A96" w14:textId="77777777" w:rsidR="00052DB6" w:rsidRPr="00745E42" w:rsidRDefault="00052DB6" w:rsidP="0025393B">
            <w:pPr>
              <w:autoSpaceDE w:val="0"/>
              <w:autoSpaceDN w:val="0"/>
              <w:adjustRightInd w:val="0"/>
              <w:spacing w:after="0" w:line="240" w:lineRule="auto"/>
              <w:rPr>
                <w:b/>
              </w:rPr>
            </w:pPr>
            <w:r w:rsidRPr="00745E42">
              <w:rPr>
                <w:b/>
              </w:rPr>
              <w:t>Tratamientos de seguridad disponibles</w:t>
            </w:r>
          </w:p>
          <w:p w14:paraId="78C168F3" w14:textId="77777777" w:rsidR="00052DB6" w:rsidRPr="00745E42" w:rsidRDefault="00052DB6" w:rsidP="0025393B">
            <w:pPr>
              <w:autoSpaceDE w:val="0"/>
              <w:autoSpaceDN w:val="0"/>
              <w:adjustRightInd w:val="0"/>
              <w:spacing w:after="0" w:line="240" w:lineRule="auto"/>
              <w:rPr>
                <w:rFonts w:cs="Arial"/>
                <w:szCs w:val="20"/>
              </w:rPr>
            </w:pPr>
            <w:r w:rsidRPr="00745E42">
              <w:t>Estableces una lista con todos los tratamientos de seguridad de la información disponibles en tu empresa.</w:t>
            </w:r>
          </w:p>
        </w:tc>
        <w:tc>
          <w:tcPr>
            <w:tcW w:w="842" w:type="dxa"/>
          </w:tcPr>
          <w:p w14:paraId="2EE43807" w14:textId="77777777" w:rsidR="00052DB6" w:rsidRPr="00745E42" w:rsidRDefault="002D30EB" w:rsidP="0025393B">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329971113"/>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3C5902F6" w14:textId="77777777" w:rsidTr="0025393B">
        <w:trPr>
          <w:trHeight w:val="720"/>
        </w:trPr>
        <w:tc>
          <w:tcPr>
            <w:tcW w:w="864" w:type="dxa"/>
          </w:tcPr>
          <w:p w14:paraId="11677A3B"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A</w:t>
            </w:r>
          </w:p>
        </w:tc>
        <w:tc>
          <w:tcPr>
            <w:tcW w:w="1491" w:type="dxa"/>
          </w:tcPr>
          <w:p w14:paraId="49C8E8E6"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TEC</w:t>
            </w:r>
          </w:p>
        </w:tc>
        <w:tc>
          <w:tcPr>
            <w:tcW w:w="5587" w:type="dxa"/>
          </w:tcPr>
          <w:p w14:paraId="3B9B93A0" w14:textId="77777777" w:rsidR="00052DB6" w:rsidRPr="00745E42" w:rsidRDefault="00052DB6" w:rsidP="0025393B">
            <w:pPr>
              <w:autoSpaceDE w:val="0"/>
              <w:autoSpaceDN w:val="0"/>
              <w:adjustRightInd w:val="0"/>
              <w:spacing w:after="0" w:line="240" w:lineRule="auto"/>
            </w:pPr>
            <w:r w:rsidRPr="00745E42">
              <w:rPr>
                <w:b/>
              </w:rPr>
              <w:t>Establecer y aplicar los tratamientos que corresponden a cada tipo de información</w:t>
            </w:r>
            <w:r w:rsidRPr="00745E42">
              <w:t xml:space="preserve"> </w:t>
            </w:r>
          </w:p>
          <w:p w14:paraId="5A7B3352" w14:textId="77777777" w:rsidR="00052DB6" w:rsidRPr="00745E42" w:rsidRDefault="00052DB6" w:rsidP="0025393B">
            <w:pPr>
              <w:autoSpaceDE w:val="0"/>
              <w:autoSpaceDN w:val="0"/>
              <w:adjustRightInd w:val="0"/>
              <w:spacing w:after="0" w:line="240" w:lineRule="auto"/>
              <w:rPr>
                <w:rFonts w:cs="Arial"/>
                <w:szCs w:val="20"/>
              </w:rPr>
            </w:pPr>
            <w:r w:rsidRPr="00745E42">
              <w:t>Aplicas correctamente los tratamientos de seguridad que corresponden a cada activo información.</w:t>
            </w:r>
          </w:p>
        </w:tc>
        <w:tc>
          <w:tcPr>
            <w:tcW w:w="842" w:type="dxa"/>
          </w:tcPr>
          <w:p w14:paraId="436CB498" w14:textId="77777777" w:rsidR="00052DB6" w:rsidRPr="00745E42" w:rsidRDefault="002D30EB" w:rsidP="0025393B">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747261182"/>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0326B264" w14:textId="77777777" w:rsidTr="0025393B">
        <w:trPr>
          <w:trHeight w:val="720"/>
        </w:trPr>
        <w:tc>
          <w:tcPr>
            <w:tcW w:w="864" w:type="dxa"/>
          </w:tcPr>
          <w:p w14:paraId="3DD365BE"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A</w:t>
            </w:r>
          </w:p>
        </w:tc>
        <w:tc>
          <w:tcPr>
            <w:tcW w:w="1491" w:type="dxa"/>
          </w:tcPr>
          <w:p w14:paraId="71F303B6" w14:textId="77777777" w:rsidR="00052DB6" w:rsidRPr="00745E42" w:rsidRDefault="00052DB6" w:rsidP="0025393B">
            <w:pPr>
              <w:autoSpaceDE w:val="0"/>
              <w:autoSpaceDN w:val="0"/>
              <w:adjustRightInd w:val="0"/>
              <w:spacing w:after="0" w:line="240" w:lineRule="auto"/>
              <w:jc w:val="center"/>
              <w:rPr>
                <w:rFonts w:cs="Arial"/>
                <w:szCs w:val="20"/>
              </w:rPr>
            </w:pPr>
            <w:r w:rsidRPr="00745E42">
              <w:rPr>
                <w:rFonts w:cs="Arial"/>
                <w:szCs w:val="20"/>
              </w:rPr>
              <w:t>TEC</w:t>
            </w:r>
          </w:p>
        </w:tc>
        <w:tc>
          <w:tcPr>
            <w:tcW w:w="5587" w:type="dxa"/>
          </w:tcPr>
          <w:p w14:paraId="12E24738" w14:textId="77777777" w:rsidR="00052DB6" w:rsidRPr="00745E42" w:rsidRDefault="00052DB6" w:rsidP="0025393B">
            <w:pPr>
              <w:autoSpaceDE w:val="0"/>
              <w:autoSpaceDN w:val="0"/>
              <w:adjustRightInd w:val="0"/>
              <w:spacing w:after="0" w:line="240" w:lineRule="auto"/>
            </w:pPr>
            <w:r w:rsidRPr="00745E42">
              <w:rPr>
                <w:b/>
              </w:rPr>
              <w:t>Auditorías</w:t>
            </w:r>
          </w:p>
          <w:p w14:paraId="0DD2EA9E" w14:textId="5936FA29" w:rsidR="00052DB6" w:rsidRPr="00745E42" w:rsidRDefault="00BA641B" w:rsidP="0025393B">
            <w:pPr>
              <w:autoSpaceDE w:val="0"/>
              <w:autoSpaceDN w:val="0"/>
              <w:adjustRightInd w:val="0"/>
              <w:spacing w:after="0" w:line="240" w:lineRule="auto"/>
              <w:rPr>
                <w:b/>
              </w:rPr>
            </w:pPr>
            <w:r w:rsidRPr="00745E42">
              <w:t>Realizas auditorías externas de comprobación de manera periódica. Fecha de última auditoría:</w:t>
            </w:r>
            <w:r w:rsidR="003A436D" w:rsidRPr="00745E42">
              <w:t xml:space="preserve"> </w:t>
            </w:r>
            <w:proofErr w:type="spellStart"/>
            <w:r w:rsidR="007F2678" w:rsidRPr="00745E42">
              <w:t>dd</w:t>
            </w:r>
            <w:proofErr w:type="spellEnd"/>
            <w:r w:rsidR="003A436D" w:rsidRPr="00745E42">
              <w:t>/</w:t>
            </w:r>
            <w:r w:rsidR="007F2678" w:rsidRPr="00745E42">
              <w:t>mm</w:t>
            </w:r>
            <w:r w:rsidR="003A436D" w:rsidRPr="00745E42">
              <w:t>/</w:t>
            </w:r>
            <w:proofErr w:type="spellStart"/>
            <w:r w:rsidR="007F2678" w:rsidRPr="00745E42">
              <w:t>aaaa</w:t>
            </w:r>
            <w:proofErr w:type="spellEnd"/>
            <w:r w:rsidRPr="00745E42">
              <w:t>.</w:t>
            </w:r>
          </w:p>
        </w:tc>
        <w:tc>
          <w:tcPr>
            <w:tcW w:w="842" w:type="dxa"/>
          </w:tcPr>
          <w:p w14:paraId="6F7F5682" w14:textId="77777777" w:rsidR="00052DB6" w:rsidRPr="00745E42" w:rsidRDefault="002D30EB" w:rsidP="0025393B">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913466227"/>
                <w14:checkbox>
                  <w14:checked w14:val="0"/>
                  <w14:checkedState w14:val="00FE" w14:font="Wingdings"/>
                  <w14:uncheckedState w14:val="2610" w14:font="MS Gothic"/>
                </w14:checkbox>
              </w:sdtPr>
              <w:sdtEndPr/>
              <w:sdtContent>
                <w:r w:rsidR="00052DB6" w:rsidRPr="00745E42">
                  <w:rPr>
                    <w:rFonts w:ascii="MS Gothic" w:eastAsia="MS Gothic" w:hAnsi="MS Gothic" w:cs="Segoe UI Symbol" w:hint="eastAsia"/>
                    <w:b/>
                    <w:szCs w:val="32"/>
                  </w:rPr>
                  <w:t>☐</w:t>
                </w:r>
              </w:sdtContent>
            </w:sdt>
          </w:p>
        </w:tc>
      </w:tr>
      <w:tr w:rsidR="00052DB6" w:rsidRPr="00745E42" w14:paraId="70EB6AC7" w14:textId="77777777" w:rsidTr="0025393B">
        <w:trPr>
          <w:trHeight w:val="720"/>
        </w:trPr>
        <w:tc>
          <w:tcPr>
            <w:tcW w:w="864" w:type="dxa"/>
          </w:tcPr>
          <w:p w14:paraId="3E1905E3" w14:textId="7EA25039" w:rsidR="00052DB6" w:rsidRPr="00745E42" w:rsidRDefault="00233FE9" w:rsidP="0025393B">
            <w:pPr>
              <w:autoSpaceDE w:val="0"/>
              <w:autoSpaceDN w:val="0"/>
              <w:adjustRightInd w:val="0"/>
              <w:spacing w:after="0" w:line="240" w:lineRule="auto"/>
              <w:jc w:val="center"/>
              <w:rPr>
                <w:rFonts w:cs="Arial"/>
                <w:szCs w:val="20"/>
              </w:rPr>
            </w:pPr>
            <w:r w:rsidRPr="00745E42">
              <w:rPr>
                <w:rFonts w:cs="Arial"/>
                <w:szCs w:val="20"/>
              </w:rPr>
              <w:t>A</w:t>
            </w:r>
          </w:p>
        </w:tc>
        <w:tc>
          <w:tcPr>
            <w:tcW w:w="1491" w:type="dxa"/>
          </w:tcPr>
          <w:p w14:paraId="6103B632" w14:textId="4ED86C65" w:rsidR="00052DB6" w:rsidRPr="00745E42" w:rsidRDefault="00233FE9" w:rsidP="0025393B">
            <w:pPr>
              <w:autoSpaceDE w:val="0"/>
              <w:autoSpaceDN w:val="0"/>
              <w:adjustRightInd w:val="0"/>
              <w:spacing w:after="0" w:line="240" w:lineRule="auto"/>
              <w:jc w:val="center"/>
              <w:rPr>
                <w:rFonts w:cs="Arial"/>
                <w:szCs w:val="20"/>
              </w:rPr>
            </w:pPr>
            <w:r w:rsidRPr="00745E42">
              <w:rPr>
                <w:rFonts w:cs="Arial"/>
                <w:szCs w:val="20"/>
              </w:rPr>
              <w:t>TEC</w:t>
            </w:r>
          </w:p>
        </w:tc>
        <w:tc>
          <w:tcPr>
            <w:tcW w:w="5587" w:type="dxa"/>
          </w:tcPr>
          <w:p w14:paraId="6671891C" w14:textId="6D039C82" w:rsidR="00052DB6" w:rsidRPr="00745E42" w:rsidRDefault="002027B4" w:rsidP="0025393B">
            <w:pPr>
              <w:autoSpaceDE w:val="0"/>
              <w:autoSpaceDN w:val="0"/>
              <w:adjustRightInd w:val="0"/>
              <w:spacing w:after="0" w:line="240" w:lineRule="auto"/>
              <w:rPr>
                <w:bCs/>
              </w:rPr>
            </w:pPr>
            <w:r w:rsidRPr="00745E42">
              <w:rPr>
                <w:b/>
              </w:rPr>
              <w:t xml:space="preserve">Utilizar modelos de </w:t>
            </w:r>
            <w:r w:rsidR="00972AE1" w:rsidRPr="00745E42">
              <w:rPr>
                <w:b/>
              </w:rPr>
              <w:t>seguridad</w:t>
            </w:r>
            <w:r w:rsidRPr="00745E42">
              <w:rPr>
                <w:b/>
              </w:rPr>
              <w:t xml:space="preserve"> de la </w:t>
            </w:r>
            <w:r w:rsidR="003A436D" w:rsidRPr="00745E42">
              <w:rPr>
                <w:b/>
              </w:rPr>
              <w:t>i</w:t>
            </w:r>
            <w:r w:rsidRPr="00745E42">
              <w:rPr>
                <w:b/>
              </w:rPr>
              <w:t xml:space="preserve">nformación </w:t>
            </w:r>
            <w:r w:rsidRPr="00745E42">
              <w:rPr>
                <w:bCs/>
              </w:rPr>
              <w:t>Usas modelos de clasificación de la información para favorecer las fases de implementación, mantenimiento y mejora de la SGSI</w:t>
            </w:r>
            <w:r w:rsidR="009041A6" w:rsidRPr="00745E42">
              <w:rPr>
                <w:bCs/>
              </w:rPr>
              <w:t xml:space="preserve"> (ejemplo</w:t>
            </w:r>
            <w:r w:rsidR="007F2678" w:rsidRPr="00745E42">
              <w:rPr>
                <w:bCs/>
              </w:rPr>
              <w:t>:</w:t>
            </w:r>
            <w:r w:rsidR="009041A6" w:rsidRPr="00745E42">
              <w:rPr>
                <w:bCs/>
              </w:rPr>
              <w:t xml:space="preserve"> ISO 27001)</w:t>
            </w:r>
            <w:r w:rsidR="007F2678" w:rsidRPr="00745E42">
              <w:rPr>
                <w:bCs/>
              </w:rPr>
              <w:t>.</w:t>
            </w:r>
          </w:p>
        </w:tc>
        <w:tc>
          <w:tcPr>
            <w:tcW w:w="842" w:type="dxa"/>
          </w:tcPr>
          <w:p w14:paraId="2CA5D50F" w14:textId="3482C770" w:rsidR="00052DB6" w:rsidRPr="00745E42" w:rsidRDefault="002D30EB" w:rsidP="0025393B">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36170900"/>
                <w14:checkbox>
                  <w14:checked w14:val="0"/>
                  <w14:checkedState w14:val="00FE" w14:font="Wingdings"/>
                  <w14:uncheckedState w14:val="2610" w14:font="MS Gothic"/>
                </w14:checkbox>
              </w:sdtPr>
              <w:sdtEndPr/>
              <w:sdtContent>
                <w:r w:rsidR="002027B4" w:rsidRPr="00745E42">
                  <w:rPr>
                    <w:rFonts w:ascii="MS Gothic" w:eastAsia="MS Gothic" w:hAnsi="MS Gothic" w:cs="Segoe UI Symbol" w:hint="eastAsia"/>
                    <w:b/>
                    <w:szCs w:val="32"/>
                  </w:rPr>
                  <w:t>☐</w:t>
                </w:r>
              </w:sdtContent>
            </w:sdt>
          </w:p>
        </w:tc>
      </w:tr>
    </w:tbl>
    <w:p w14:paraId="7E964EDC" w14:textId="77777777" w:rsidR="00052DB6" w:rsidRPr="00745E42" w:rsidRDefault="00052DB6" w:rsidP="00052DB6">
      <w:pPr>
        <w:autoSpaceDE w:val="0"/>
        <w:autoSpaceDN w:val="0"/>
        <w:adjustRightInd w:val="0"/>
        <w:spacing w:after="0" w:line="240" w:lineRule="auto"/>
        <w:rPr>
          <w:rFonts w:cs="Arial"/>
          <w:i/>
          <w:iCs/>
        </w:rPr>
      </w:pPr>
    </w:p>
    <w:p w14:paraId="675C5864" w14:textId="77777777" w:rsidR="00052DB6" w:rsidRPr="00745E42" w:rsidRDefault="00052DB6" w:rsidP="00052DB6"/>
    <w:p w14:paraId="13FF8731" w14:textId="77777777" w:rsidR="00052DB6" w:rsidRPr="00745E42" w:rsidRDefault="00052DB6" w:rsidP="00052DB6">
      <w:pPr>
        <w:spacing w:after="0" w:line="240" w:lineRule="auto"/>
        <w:jc w:val="left"/>
      </w:pPr>
    </w:p>
    <w:p w14:paraId="4CF21454" w14:textId="77777777" w:rsidR="00052DB6" w:rsidRPr="00745E42" w:rsidRDefault="00052DB6" w:rsidP="00052DB6">
      <w:pPr>
        <w:spacing w:after="0" w:line="240" w:lineRule="auto"/>
        <w:jc w:val="left"/>
      </w:pPr>
    </w:p>
    <w:p w14:paraId="492CB476" w14:textId="16B58E56" w:rsidR="00052DB6" w:rsidRPr="00745E42" w:rsidRDefault="00052DB6" w:rsidP="00211042">
      <w:pPr>
        <w:spacing w:before="120" w:line="240" w:lineRule="auto"/>
        <w:rPr>
          <w:rFonts w:cs="Arial"/>
        </w:rPr>
      </w:pPr>
      <w:r w:rsidRPr="00745E42">
        <w:rPr>
          <w:rFonts w:cs="Arial"/>
          <w:b/>
          <w:bCs/>
        </w:rPr>
        <w:t>Revisado por</w:t>
      </w:r>
      <w:r w:rsidRPr="00745E42">
        <w:rPr>
          <w:rFonts w:cs="Arial"/>
        </w:rPr>
        <w:t>: ___________________________</w:t>
      </w:r>
      <w:r w:rsidRPr="00745E42">
        <w:rPr>
          <w:rFonts w:cs="Arial"/>
        </w:rPr>
        <w:tab/>
      </w:r>
      <w:r w:rsidRPr="00745E42">
        <w:rPr>
          <w:rFonts w:cs="Arial"/>
        </w:rPr>
        <w:tab/>
      </w:r>
      <w:r w:rsidRPr="00745E42">
        <w:rPr>
          <w:rFonts w:cs="Arial"/>
          <w:b/>
        </w:rPr>
        <w:t>Fecha:</w:t>
      </w:r>
      <w:r w:rsidRPr="00745E42">
        <w:rPr>
          <w:rFonts w:cs="Arial"/>
        </w:rPr>
        <w:t xml:space="preserve"> __________</w:t>
      </w:r>
      <w:r w:rsidRPr="00745E42">
        <w:rPr>
          <w:rFonts w:cs="Arial"/>
        </w:rPr>
        <w:br w:type="page"/>
      </w:r>
    </w:p>
    <w:p w14:paraId="5313FDCA" w14:textId="77777777" w:rsidR="00052DB6" w:rsidRPr="00745E42" w:rsidRDefault="00052DB6" w:rsidP="00052DB6">
      <w:pPr>
        <w:pStyle w:val="Ttulo2"/>
      </w:pPr>
      <w:bookmarkStart w:id="14" w:name="_Toc480468850"/>
      <w:bookmarkEnd w:id="8"/>
      <w:bookmarkEnd w:id="9"/>
      <w:bookmarkEnd w:id="10"/>
      <w:bookmarkEnd w:id="11"/>
      <w:bookmarkEnd w:id="12"/>
      <w:r w:rsidRPr="00745E42">
        <w:lastRenderedPageBreak/>
        <w:t>Puntos clave</w:t>
      </w:r>
      <w:bookmarkEnd w:id="14"/>
    </w:p>
    <w:p w14:paraId="40FC0FF1" w14:textId="77777777" w:rsidR="00052DB6" w:rsidRPr="00745E42" w:rsidRDefault="00052DB6" w:rsidP="00052DB6">
      <w:r w:rsidRPr="00745E42">
        <w:t>Los puntos clave de esta política son:</w:t>
      </w:r>
    </w:p>
    <w:p w14:paraId="20FC570F" w14:textId="4369DFDD" w:rsidR="00052DB6" w:rsidRPr="00745E42" w:rsidRDefault="00052DB6" w:rsidP="00052DB6">
      <w:pPr>
        <w:pStyle w:val="BulletsNivel1"/>
        <w:numPr>
          <w:ilvl w:val="0"/>
          <w:numId w:val="4"/>
        </w:numPr>
      </w:pPr>
      <w:r w:rsidRPr="00745E42">
        <w:rPr>
          <w:b/>
        </w:rPr>
        <w:t xml:space="preserve">Inventario de la información. </w:t>
      </w:r>
      <w:r w:rsidRPr="00745E42">
        <w:t>Es necesario establecer un inventario</w:t>
      </w:r>
      <w:r w:rsidR="00722D56" w:rsidRPr="00745E42">
        <w:t xml:space="preserve"> </w:t>
      </w:r>
      <w:r w:rsidR="00722D56" w:rsidRPr="00745E42">
        <w:fldChar w:fldCharType="begin"/>
      </w:r>
      <w:r w:rsidR="00722D56" w:rsidRPr="00745E42">
        <w:instrText xml:space="preserve"> REF _Ref166164236 \r \h </w:instrText>
      </w:r>
      <w:r w:rsidR="00722D56" w:rsidRPr="00745E42">
        <w:fldChar w:fldCharType="end"/>
      </w:r>
      <w:r w:rsidRPr="00745E42">
        <w:t>de los activos de información disponible en la empresa, considerando registrar aspectos tales como su tamaño, ubicación, servicios o departamentos a los que pertenecen, quiénes son sus responsables, etc.</w:t>
      </w:r>
    </w:p>
    <w:p w14:paraId="0BA4B15F" w14:textId="77777777" w:rsidR="00052DB6" w:rsidRPr="00745E42" w:rsidRDefault="00052DB6" w:rsidP="00052DB6">
      <w:pPr>
        <w:pStyle w:val="BulletsNivel1"/>
        <w:numPr>
          <w:ilvl w:val="0"/>
          <w:numId w:val="4"/>
        </w:numPr>
      </w:pPr>
      <w:r w:rsidRPr="00745E42">
        <w:rPr>
          <w:b/>
        </w:rPr>
        <w:t xml:space="preserve">Criterios de clasificación de la información. </w:t>
      </w:r>
      <w:r w:rsidRPr="00745E42">
        <w:t>Debemos establecer claramente los criterios de clasificación que vamos a aplicar a los activos de información. Estos deberán estar relacionados con las medidas de seguridad que plantearemos aplicar a nuestra información. Algunos de estos criterios podrían ser:</w:t>
      </w:r>
    </w:p>
    <w:p w14:paraId="48353199" w14:textId="2CFF6464" w:rsidR="00052DB6" w:rsidRPr="00745E42" w:rsidRDefault="00052DB6" w:rsidP="00052DB6">
      <w:pPr>
        <w:pStyle w:val="BulletsNivel2"/>
        <w:numPr>
          <w:ilvl w:val="1"/>
          <w:numId w:val="3"/>
        </w:numPr>
        <w:ind w:left="1434" w:hanging="357"/>
      </w:pPr>
      <w:r w:rsidRPr="00745E42">
        <w:t xml:space="preserve">por el nivel de </w:t>
      </w:r>
      <w:r w:rsidRPr="00745E42">
        <w:rPr>
          <w:b/>
        </w:rPr>
        <w:t>accesibilidad o confidencialidad</w:t>
      </w:r>
      <w:r w:rsidRPr="00745E42">
        <w:t xml:space="preserve"> </w:t>
      </w:r>
      <w:hyperlink w:anchor="referencias" w:history="1">
        <w:r w:rsidR="009041A6" w:rsidRPr="00745E42">
          <w:rPr>
            <w:rStyle w:val="Hipervnculo"/>
            <w:color w:val="auto"/>
            <w:u w:val="none"/>
          </w:rPr>
          <w:fldChar w:fldCharType="begin"/>
        </w:r>
        <w:r w:rsidR="009041A6" w:rsidRPr="00745E42">
          <w:instrText xml:space="preserve"> REF _Ref166232633 \r \h </w:instrText>
        </w:r>
        <w:r w:rsidR="009041A6" w:rsidRPr="00745E42">
          <w:rPr>
            <w:rStyle w:val="Hipervnculo"/>
            <w:color w:val="auto"/>
            <w:u w:val="none"/>
          </w:rPr>
        </w:r>
        <w:r w:rsidR="009041A6" w:rsidRPr="00745E42">
          <w:rPr>
            <w:rStyle w:val="Hipervnculo"/>
            <w:color w:val="auto"/>
            <w:u w:val="none"/>
          </w:rPr>
          <w:fldChar w:fldCharType="separate"/>
        </w:r>
        <w:r w:rsidR="009041A6" w:rsidRPr="00745E42">
          <w:t>[4]</w:t>
        </w:r>
        <w:r w:rsidR="009041A6" w:rsidRPr="00745E42">
          <w:rPr>
            <w:rStyle w:val="Hipervnculo"/>
            <w:color w:val="auto"/>
            <w:u w:val="none"/>
          </w:rPr>
          <w:fldChar w:fldCharType="end"/>
        </w:r>
      </w:hyperlink>
      <w:r w:rsidRPr="00745E42">
        <w:t>:</w:t>
      </w:r>
    </w:p>
    <w:p w14:paraId="3BBC9B3D" w14:textId="77777777" w:rsidR="00052DB6" w:rsidRPr="00745E42" w:rsidRDefault="00052DB6" w:rsidP="00052DB6">
      <w:pPr>
        <w:pStyle w:val="BulletsNivel3"/>
        <w:numPr>
          <w:ilvl w:val="2"/>
          <w:numId w:val="3"/>
        </w:numPr>
      </w:pPr>
      <w:r w:rsidRPr="00745E42">
        <w:t xml:space="preserve">Confidencial. Accesible solo por la dirección </w:t>
      </w:r>
    </w:p>
    <w:p w14:paraId="4D9C5923" w14:textId="77777777" w:rsidR="00052DB6" w:rsidRPr="00745E42" w:rsidRDefault="00052DB6" w:rsidP="00052DB6">
      <w:pPr>
        <w:pStyle w:val="BulletsNivel3"/>
        <w:numPr>
          <w:ilvl w:val="2"/>
          <w:numId w:val="3"/>
        </w:numPr>
      </w:pPr>
      <w:r w:rsidRPr="00745E42">
        <w:t>Restringida. Accesible solo por el nivel directivo y empleados concretos.</w:t>
      </w:r>
    </w:p>
    <w:p w14:paraId="021475BA" w14:textId="77777777" w:rsidR="00052DB6" w:rsidRPr="00745E42" w:rsidRDefault="00052DB6" w:rsidP="00052DB6">
      <w:pPr>
        <w:pStyle w:val="BulletsNivel3"/>
        <w:numPr>
          <w:ilvl w:val="2"/>
          <w:numId w:val="3"/>
        </w:numPr>
      </w:pPr>
      <w:r w:rsidRPr="00745E42">
        <w:t>Interna. Accesible solo al personal de la empresa</w:t>
      </w:r>
    </w:p>
    <w:p w14:paraId="65F50429" w14:textId="77777777" w:rsidR="00052DB6" w:rsidRPr="00745E42" w:rsidRDefault="00052DB6" w:rsidP="00052DB6">
      <w:pPr>
        <w:pStyle w:val="BulletsNivel3"/>
        <w:numPr>
          <w:ilvl w:val="2"/>
          <w:numId w:val="3"/>
        </w:numPr>
      </w:pPr>
      <w:r w:rsidRPr="00745E42">
        <w:t>Pública. Accesible públicamente</w:t>
      </w:r>
    </w:p>
    <w:p w14:paraId="03AD7D74" w14:textId="77777777" w:rsidR="00052DB6" w:rsidRPr="00745E42" w:rsidRDefault="00052DB6" w:rsidP="00052DB6">
      <w:pPr>
        <w:pStyle w:val="BulletsNivel2"/>
        <w:numPr>
          <w:ilvl w:val="1"/>
          <w:numId w:val="3"/>
        </w:numPr>
        <w:ind w:left="1434" w:hanging="357"/>
      </w:pPr>
      <w:r w:rsidRPr="00745E42">
        <w:t xml:space="preserve">por su </w:t>
      </w:r>
      <w:r w:rsidRPr="00745E42">
        <w:rPr>
          <w:b/>
        </w:rPr>
        <w:t>utilidad o funcionalidad</w:t>
      </w:r>
      <w:r w:rsidRPr="00745E42">
        <w:t>:</w:t>
      </w:r>
    </w:p>
    <w:p w14:paraId="31B28C7B" w14:textId="77777777" w:rsidR="00052DB6" w:rsidRPr="00745E42" w:rsidRDefault="00052DB6" w:rsidP="00052DB6">
      <w:pPr>
        <w:pStyle w:val="BulletsNivel3"/>
        <w:numPr>
          <w:ilvl w:val="2"/>
          <w:numId w:val="3"/>
        </w:numPr>
      </w:pPr>
      <w:r w:rsidRPr="00745E42">
        <w:t>información de clientes y proveedores</w:t>
      </w:r>
    </w:p>
    <w:p w14:paraId="29C40D26" w14:textId="77777777" w:rsidR="00052DB6" w:rsidRPr="00745E42" w:rsidRDefault="00052DB6" w:rsidP="00052DB6">
      <w:pPr>
        <w:pStyle w:val="BulletsNivel3"/>
        <w:numPr>
          <w:ilvl w:val="2"/>
          <w:numId w:val="3"/>
        </w:numPr>
      </w:pPr>
      <w:r w:rsidRPr="00745E42">
        <w:t>información de compras y ventas</w:t>
      </w:r>
    </w:p>
    <w:p w14:paraId="613922B3" w14:textId="77777777" w:rsidR="00052DB6" w:rsidRPr="00745E42" w:rsidRDefault="00052DB6" w:rsidP="00052DB6">
      <w:pPr>
        <w:pStyle w:val="BulletsNivel3"/>
        <w:numPr>
          <w:ilvl w:val="2"/>
          <w:numId w:val="3"/>
        </w:numPr>
      </w:pPr>
      <w:r w:rsidRPr="00745E42">
        <w:t>información de personal y gestión interna</w:t>
      </w:r>
    </w:p>
    <w:p w14:paraId="67F51A32" w14:textId="77777777" w:rsidR="00052DB6" w:rsidRPr="00745E42" w:rsidRDefault="00052DB6" w:rsidP="00052DB6">
      <w:pPr>
        <w:pStyle w:val="BulletsNivel3"/>
        <w:numPr>
          <w:ilvl w:val="2"/>
          <w:numId w:val="3"/>
        </w:numPr>
      </w:pPr>
      <w:r w:rsidRPr="00745E42">
        <w:t>información sobre pedidos y procesos de almacén</w:t>
      </w:r>
    </w:p>
    <w:p w14:paraId="40FAE2F4" w14:textId="77777777" w:rsidR="00052DB6" w:rsidRPr="00745E42" w:rsidRDefault="00052DB6" w:rsidP="00052DB6">
      <w:pPr>
        <w:pStyle w:val="BulletsNivel2"/>
        <w:numPr>
          <w:ilvl w:val="1"/>
          <w:numId w:val="3"/>
        </w:numPr>
        <w:ind w:left="1434" w:hanging="357"/>
      </w:pPr>
      <w:r w:rsidRPr="00745E42">
        <w:t xml:space="preserve">por el impacto por </w:t>
      </w:r>
      <w:r w:rsidRPr="00745E42">
        <w:rPr>
          <w:b/>
        </w:rPr>
        <w:t>robo, borrado o pérdida</w:t>
      </w:r>
      <w:r w:rsidRPr="00745E42">
        <w:t>:</w:t>
      </w:r>
    </w:p>
    <w:p w14:paraId="73E18EF7" w14:textId="77777777" w:rsidR="00052DB6" w:rsidRPr="00745E42" w:rsidRDefault="00052DB6" w:rsidP="00052DB6">
      <w:pPr>
        <w:pStyle w:val="BulletsNivel3"/>
        <w:numPr>
          <w:ilvl w:val="2"/>
          <w:numId w:val="3"/>
        </w:numPr>
      </w:pPr>
      <w:r w:rsidRPr="00745E42">
        <w:t>daño de imagen</w:t>
      </w:r>
    </w:p>
    <w:p w14:paraId="2F36A240" w14:textId="77777777" w:rsidR="00052DB6" w:rsidRPr="00745E42" w:rsidRDefault="00052DB6" w:rsidP="00052DB6">
      <w:pPr>
        <w:pStyle w:val="BulletsNivel3"/>
        <w:numPr>
          <w:ilvl w:val="2"/>
          <w:numId w:val="3"/>
        </w:numPr>
      </w:pPr>
      <w:r w:rsidRPr="00745E42">
        <w:t>consecuencias legales</w:t>
      </w:r>
    </w:p>
    <w:p w14:paraId="5DFB494A" w14:textId="77777777" w:rsidR="00052DB6" w:rsidRPr="00745E42" w:rsidRDefault="00052DB6" w:rsidP="00052DB6">
      <w:pPr>
        <w:pStyle w:val="BulletsNivel3"/>
        <w:numPr>
          <w:ilvl w:val="2"/>
          <w:numId w:val="3"/>
        </w:numPr>
      </w:pPr>
      <w:r w:rsidRPr="00745E42">
        <w:t>consecuencias económicas</w:t>
      </w:r>
    </w:p>
    <w:p w14:paraId="0C378622" w14:textId="77777777" w:rsidR="00052DB6" w:rsidRPr="00745E42" w:rsidRDefault="00052DB6" w:rsidP="00052DB6">
      <w:pPr>
        <w:pStyle w:val="BulletsNivel3"/>
        <w:numPr>
          <w:ilvl w:val="2"/>
          <w:numId w:val="3"/>
        </w:numPr>
      </w:pPr>
      <w:r w:rsidRPr="00745E42">
        <w:t>paralización de la actividad</w:t>
      </w:r>
    </w:p>
    <w:p w14:paraId="49218F8E" w14:textId="77777777" w:rsidR="00052DB6" w:rsidRPr="00745E42" w:rsidRDefault="00052DB6" w:rsidP="00052DB6">
      <w:pPr>
        <w:pStyle w:val="BulletsNivel1"/>
        <w:numPr>
          <w:ilvl w:val="0"/>
          <w:numId w:val="4"/>
        </w:numPr>
      </w:pPr>
      <w:r w:rsidRPr="00745E42">
        <w:rPr>
          <w:b/>
        </w:rPr>
        <w:t>Clasificación de la información.</w:t>
      </w:r>
      <w:r w:rsidRPr="00745E42">
        <w:t xml:space="preserve"> Asignaremos a cada tipo de información una etiqueta según los criterios de clasificación</w:t>
      </w:r>
      <w:r w:rsidRPr="00745E42" w:rsidDel="003F1A30">
        <w:t xml:space="preserve"> </w:t>
      </w:r>
      <w:r w:rsidRPr="00745E42">
        <w:t>establecidos.</w:t>
      </w:r>
    </w:p>
    <w:p w14:paraId="278D262F" w14:textId="77F9B38A" w:rsidR="00052DB6" w:rsidRPr="00745E42" w:rsidRDefault="00052DB6" w:rsidP="00052DB6">
      <w:pPr>
        <w:pStyle w:val="BulletsNivel1"/>
        <w:numPr>
          <w:ilvl w:val="0"/>
          <w:numId w:val="4"/>
        </w:numPr>
      </w:pPr>
      <w:r w:rsidRPr="00745E42">
        <w:rPr>
          <w:b/>
        </w:rPr>
        <w:t xml:space="preserve">Tratamientos de seguridad disponibles. </w:t>
      </w:r>
      <w:r w:rsidRPr="00745E42">
        <w:t xml:space="preserve">Elaboraremos un listado con todos los tratamientos de seguridad de los que dispone la empresa, tales como herramientas de cifrado, sistemas de copias de seguridad </w:t>
      </w:r>
      <w:hyperlink w:anchor="referencias" w:history="1">
        <w:r w:rsidR="009041A6" w:rsidRPr="00745E42">
          <w:rPr>
            <w:rStyle w:val="Hipervnculo"/>
            <w:color w:val="auto"/>
            <w:u w:val="none"/>
          </w:rPr>
          <w:fldChar w:fldCharType="begin"/>
        </w:r>
        <w:r w:rsidR="009041A6" w:rsidRPr="00745E42">
          <w:instrText xml:space="preserve"> REF _Ref166232645 \r \h </w:instrText>
        </w:r>
        <w:r w:rsidR="009041A6" w:rsidRPr="00745E42">
          <w:rPr>
            <w:rStyle w:val="Hipervnculo"/>
            <w:color w:val="auto"/>
            <w:u w:val="none"/>
          </w:rPr>
        </w:r>
        <w:r w:rsidR="009041A6" w:rsidRPr="00745E42">
          <w:rPr>
            <w:rStyle w:val="Hipervnculo"/>
            <w:color w:val="auto"/>
            <w:u w:val="none"/>
          </w:rPr>
          <w:fldChar w:fldCharType="separate"/>
        </w:r>
        <w:r w:rsidR="009041A6" w:rsidRPr="00745E42">
          <w:t>[5]</w:t>
        </w:r>
        <w:r w:rsidR="009041A6" w:rsidRPr="00745E42">
          <w:rPr>
            <w:rStyle w:val="Hipervnculo"/>
            <w:color w:val="auto"/>
            <w:u w:val="none"/>
          </w:rPr>
          <w:fldChar w:fldCharType="end"/>
        </w:r>
      </w:hyperlink>
      <w:r w:rsidRPr="00745E42">
        <w:t xml:space="preserve">, sistemas de control de accesos </w:t>
      </w:r>
      <w:hyperlink w:anchor="referencias" w:history="1">
        <w:r w:rsidR="009041A6" w:rsidRPr="00745E42">
          <w:rPr>
            <w:rStyle w:val="Hipervnculo"/>
            <w:color w:val="auto"/>
            <w:u w:val="none"/>
          </w:rPr>
          <w:fldChar w:fldCharType="begin"/>
        </w:r>
        <w:r w:rsidR="009041A6" w:rsidRPr="00745E42">
          <w:instrText xml:space="preserve"> REF _Ref166232651 \r \h </w:instrText>
        </w:r>
        <w:r w:rsidR="009041A6" w:rsidRPr="00745E42">
          <w:rPr>
            <w:rStyle w:val="Hipervnculo"/>
            <w:color w:val="auto"/>
            <w:u w:val="none"/>
          </w:rPr>
        </w:r>
        <w:r w:rsidR="009041A6" w:rsidRPr="00745E42">
          <w:rPr>
            <w:rStyle w:val="Hipervnculo"/>
            <w:color w:val="auto"/>
            <w:u w:val="none"/>
          </w:rPr>
          <w:fldChar w:fldCharType="separate"/>
        </w:r>
        <w:r w:rsidR="009041A6" w:rsidRPr="00745E42">
          <w:t>[6]</w:t>
        </w:r>
        <w:r w:rsidR="009041A6" w:rsidRPr="00745E42">
          <w:rPr>
            <w:rStyle w:val="Hipervnculo"/>
            <w:color w:val="auto"/>
            <w:u w:val="none"/>
          </w:rPr>
          <w:fldChar w:fldCharType="end"/>
        </w:r>
      </w:hyperlink>
      <w:r w:rsidRPr="00745E42">
        <w:t>, etc.</w:t>
      </w:r>
      <w:r w:rsidRPr="00745E42" w:rsidDel="003F1A30">
        <w:t xml:space="preserve"> </w:t>
      </w:r>
    </w:p>
    <w:p w14:paraId="6CFEAC9E" w14:textId="77777777" w:rsidR="00052DB6" w:rsidRPr="00745E42" w:rsidRDefault="00052DB6" w:rsidP="00052DB6">
      <w:pPr>
        <w:pStyle w:val="BulletsNivel1"/>
        <w:numPr>
          <w:ilvl w:val="0"/>
          <w:numId w:val="4"/>
        </w:numPr>
      </w:pPr>
      <w:r w:rsidRPr="00745E42">
        <w:rPr>
          <w:b/>
        </w:rPr>
        <w:t>Establecer y aplicar los tratamientos que corresponden a cada tipo de información.</w:t>
      </w:r>
      <w:r w:rsidRPr="00745E42">
        <w:t xml:space="preserve"> Una vez clasificada la información, debemos asignar y aplicar los tratamientos de seguridad oportunos para cada tipo de información. Entre estos tratamientos, podríamos contemplar los siguientes:</w:t>
      </w:r>
    </w:p>
    <w:p w14:paraId="0131178C" w14:textId="77777777" w:rsidR="00052DB6" w:rsidRPr="00745E42" w:rsidRDefault="00052DB6" w:rsidP="00052DB6">
      <w:pPr>
        <w:pStyle w:val="BulletsNivel2"/>
        <w:numPr>
          <w:ilvl w:val="1"/>
          <w:numId w:val="3"/>
        </w:numPr>
        <w:ind w:left="1434" w:hanging="357"/>
      </w:pPr>
      <w:r w:rsidRPr="00745E42">
        <w:t>limitar el acceso a las personas o grupos correspondientes</w:t>
      </w:r>
    </w:p>
    <w:p w14:paraId="536109EF" w14:textId="77777777" w:rsidR="00052DB6" w:rsidRPr="00745E42" w:rsidRDefault="00052DB6" w:rsidP="00052DB6">
      <w:pPr>
        <w:pStyle w:val="BulletsNivel2"/>
        <w:numPr>
          <w:ilvl w:val="1"/>
          <w:numId w:val="3"/>
        </w:numPr>
        <w:ind w:left="1434" w:hanging="357"/>
      </w:pPr>
      <w:r w:rsidRPr="00745E42">
        <w:t>cifrar la información</w:t>
      </w:r>
    </w:p>
    <w:p w14:paraId="4CC6F8E1" w14:textId="77777777" w:rsidR="00052DB6" w:rsidRPr="00745E42" w:rsidRDefault="00052DB6" w:rsidP="00052DB6">
      <w:pPr>
        <w:pStyle w:val="BulletsNivel2"/>
        <w:numPr>
          <w:ilvl w:val="1"/>
          <w:numId w:val="3"/>
        </w:numPr>
        <w:ind w:left="1434" w:hanging="357"/>
      </w:pPr>
      <w:r w:rsidRPr="00745E42">
        <w:t>realizar copias de seguridad</w:t>
      </w:r>
    </w:p>
    <w:p w14:paraId="0846B9FE" w14:textId="77777777" w:rsidR="00052DB6" w:rsidRPr="00745E42" w:rsidRDefault="00052DB6" w:rsidP="00052DB6">
      <w:pPr>
        <w:pStyle w:val="BulletsNivel2"/>
        <w:numPr>
          <w:ilvl w:val="1"/>
          <w:numId w:val="3"/>
        </w:numPr>
        <w:ind w:left="1434" w:hanging="357"/>
      </w:pPr>
      <w:r w:rsidRPr="00745E42">
        <w:t>medidas específicas como las reflejadas en el reglamento del RGPD</w:t>
      </w:r>
    </w:p>
    <w:p w14:paraId="1C59E81E" w14:textId="5D8276CE" w:rsidR="00052DB6" w:rsidRPr="00745E42" w:rsidRDefault="00052DB6" w:rsidP="00052DB6">
      <w:pPr>
        <w:pStyle w:val="BulletsNivel2"/>
        <w:numPr>
          <w:ilvl w:val="1"/>
          <w:numId w:val="3"/>
        </w:numPr>
        <w:ind w:left="1434" w:hanging="357"/>
      </w:pPr>
      <w:r w:rsidRPr="00745E42">
        <w:t xml:space="preserve">información sujeta a acuerdos de confidencialidad concretos </w:t>
      </w:r>
      <w:hyperlink w:anchor="referencias" w:history="1">
        <w:r w:rsidR="009041A6" w:rsidRPr="00745E42">
          <w:rPr>
            <w:rStyle w:val="Hipervnculo"/>
            <w:color w:val="auto"/>
            <w:u w:val="none"/>
          </w:rPr>
          <w:fldChar w:fldCharType="begin"/>
        </w:r>
        <w:r w:rsidR="009041A6" w:rsidRPr="00745E42">
          <w:instrText xml:space="preserve"> REF _Ref166232664 \r \h </w:instrText>
        </w:r>
        <w:r w:rsidR="009041A6" w:rsidRPr="00745E42">
          <w:rPr>
            <w:rStyle w:val="Hipervnculo"/>
            <w:color w:val="auto"/>
            <w:u w:val="none"/>
          </w:rPr>
        </w:r>
        <w:r w:rsidR="009041A6" w:rsidRPr="00745E42">
          <w:rPr>
            <w:rStyle w:val="Hipervnculo"/>
            <w:color w:val="auto"/>
            <w:u w:val="none"/>
          </w:rPr>
          <w:fldChar w:fldCharType="separate"/>
        </w:r>
        <w:r w:rsidR="009041A6" w:rsidRPr="00745E42">
          <w:t>[7]</w:t>
        </w:r>
        <w:r w:rsidR="009041A6" w:rsidRPr="00745E42">
          <w:rPr>
            <w:rStyle w:val="Hipervnculo"/>
            <w:color w:val="auto"/>
            <w:u w:val="none"/>
          </w:rPr>
          <w:fldChar w:fldCharType="end"/>
        </w:r>
      </w:hyperlink>
    </w:p>
    <w:p w14:paraId="402A8C22" w14:textId="77777777" w:rsidR="00052DB6" w:rsidRPr="00745E42" w:rsidRDefault="00052DB6" w:rsidP="00052DB6">
      <w:pPr>
        <w:pStyle w:val="BulletsNivel2"/>
        <w:numPr>
          <w:ilvl w:val="1"/>
          <w:numId w:val="3"/>
        </w:numPr>
        <w:ind w:left="1434" w:hanging="357"/>
      </w:pPr>
      <w:r w:rsidRPr="00745E42">
        <w:t>control del acceso y/o modificación de la información</w:t>
      </w:r>
    </w:p>
    <w:p w14:paraId="3B4EC7E6" w14:textId="572B010E" w:rsidR="00052DB6" w:rsidRPr="00745E42" w:rsidRDefault="00052DB6" w:rsidP="00052DB6">
      <w:pPr>
        <w:pStyle w:val="BulletsNivel1"/>
        <w:numPr>
          <w:ilvl w:val="0"/>
          <w:numId w:val="4"/>
        </w:numPr>
        <w:ind w:left="714" w:hanging="357"/>
      </w:pPr>
      <w:r w:rsidRPr="00745E42">
        <w:rPr>
          <w:b/>
        </w:rPr>
        <w:t>Auditorías</w:t>
      </w:r>
      <w:r w:rsidRPr="00745E42">
        <w:t xml:space="preserve">. Conviene realizar periódicamente auditorías de seguridad </w:t>
      </w:r>
      <w:hyperlink w:anchor="referencias" w:history="1">
        <w:r w:rsidR="009041A6" w:rsidRPr="00745E42">
          <w:rPr>
            <w:rStyle w:val="Hipervnculo"/>
            <w:color w:val="auto"/>
            <w:u w:val="none"/>
          </w:rPr>
          <w:fldChar w:fldCharType="begin"/>
        </w:r>
        <w:r w:rsidR="009041A6" w:rsidRPr="00745E42">
          <w:instrText xml:space="preserve"> REF _Ref166232671 \r \h </w:instrText>
        </w:r>
        <w:r w:rsidR="009041A6" w:rsidRPr="00745E42">
          <w:rPr>
            <w:rStyle w:val="Hipervnculo"/>
            <w:color w:val="auto"/>
            <w:u w:val="none"/>
          </w:rPr>
        </w:r>
        <w:r w:rsidR="009041A6" w:rsidRPr="00745E42">
          <w:rPr>
            <w:rStyle w:val="Hipervnculo"/>
            <w:color w:val="auto"/>
            <w:u w:val="none"/>
          </w:rPr>
          <w:fldChar w:fldCharType="separate"/>
        </w:r>
        <w:r w:rsidR="009041A6" w:rsidRPr="00745E42">
          <w:t>[8]</w:t>
        </w:r>
        <w:r w:rsidR="009041A6" w:rsidRPr="00745E42">
          <w:rPr>
            <w:rStyle w:val="Hipervnculo"/>
            <w:color w:val="auto"/>
            <w:u w:val="none"/>
          </w:rPr>
          <w:fldChar w:fldCharType="end"/>
        </w:r>
      </w:hyperlink>
      <w:r w:rsidRPr="00745E42">
        <w:rPr>
          <w:rStyle w:val="Hipervnculo"/>
          <w:u w:val="none"/>
        </w:rPr>
        <w:t xml:space="preserve"> </w:t>
      </w:r>
      <w:r w:rsidRPr="00745E42">
        <w:t xml:space="preserve">que certifiquen que se aplican los tratamientos estipulados para proteger nuestra </w:t>
      </w:r>
      <w:r w:rsidRPr="00745E42">
        <w:lastRenderedPageBreak/>
        <w:t>información. Las auditorías realizadas por personal externo siempre podrán aportar beneficios como:</w:t>
      </w:r>
    </w:p>
    <w:p w14:paraId="58578A56" w14:textId="3E9813B9" w:rsidR="00052DB6" w:rsidRPr="00745E42" w:rsidRDefault="00052DB6" w:rsidP="00052DB6">
      <w:pPr>
        <w:pStyle w:val="BulletsNivel2"/>
        <w:numPr>
          <w:ilvl w:val="1"/>
          <w:numId w:val="3"/>
        </w:numPr>
        <w:ind w:left="1434" w:hanging="357"/>
      </w:pPr>
      <w:r w:rsidRPr="00745E42">
        <w:t>Garantizar la independencia de las revisiones o auditorias</w:t>
      </w:r>
      <w:r w:rsidR="00745E42" w:rsidRPr="00745E42">
        <w:t>.</w:t>
      </w:r>
    </w:p>
    <w:p w14:paraId="3162DF88" w14:textId="6947DEA6" w:rsidR="00052DB6" w:rsidRPr="00745E42" w:rsidRDefault="00567C40" w:rsidP="00052DB6">
      <w:pPr>
        <w:pStyle w:val="BulletsNivel2"/>
        <w:numPr>
          <w:ilvl w:val="1"/>
          <w:numId w:val="3"/>
        </w:numPr>
        <w:ind w:left="1434" w:hanging="357"/>
      </w:pPr>
      <w:r w:rsidRPr="00745E42">
        <w:t xml:space="preserve">Contribuir con </w:t>
      </w:r>
      <w:r w:rsidR="00052DB6" w:rsidRPr="00745E42">
        <w:t>un punto de vista imparcial</w:t>
      </w:r>
      <w:r w:rsidR="007F2678" w:rsidRPr="00745E42">
        <w:t>.</w:t>
      </w:r>
    </w:p>
    <w:p w14:paraId="39263987" w14:textId="05B298D5" w:rsidR="00052DB6" w:rsidRPr="00745E42" w:rsidRDefault="00567C40" w:rsidP="00052DB6">
      <w:pPr>
        <w:pStyle w:val="BulletsNivel2"/>
        <w:numPr>
          <w:ilvl w:val="1"/>
          <w:numId w:val="3"/>
        </w:numPr>
        <w:ind w:left="1434" w:hanging="357"/>
      </w:pPr>
      <w:r w:rsidRPr="00745E42">
        <w:t>Aportar</w:t>
      </w:r>
      <w:r w:rsidR="00052DB6" w:rsidRPr="00745E42">
        <w:t xml:space="preserve"> la experiencia de profesionales de la seguridad de la información que conocen otras organizaciones y pueden ayudar a la </w:t>
      </w:r>
      <w:r w:rsidR="00A71A43" w:rsidRPr="00745E42">
        <w:t>compañía</w:t>
      </w:r>
      <w:r w:rsidR="00052DB6" w:rsidRPr="00745E42">
        <w:t xml:space="preserve"> a mantener un control adecuado de la clasificación de la información</w:t>
      </w:r>
      <w:r w:rsidR="00DE0978" w:rsidRPr="00745E42">
        <w:t xml:space="preserve"> a través de lecciones aprendidas y soluciones implementadas en otras </w:t>
      </w:r>
      <w:r w:rsidR="007A6CDA" w:rsidRPr="00745E42">
        <w:t>empresas</w:t>
      </w:r>
      <w:r w:rsidR="00052DB6" w:rsidRPr="00745E42">
        <w:t>.</w:t>
      </w:r>
    </w:p>
    <w:p w14:paraId="0A79B0B6" w14:textId="1722EF00" w:rsidR="00052DB6" w:rsidRPr="00BD0288" w:rsidRDefault="002027B4" w:rsidP="00052DB6">
      <w:pPr>
        <w:pStyle w:val="BulletsNivel1"/>
        <w:numPr>
          <w:ilvl w:val="0"/>
          <w:numId w:val="4"/>
        </w:numPr>
        <w:ind w:left="714" w:hanging="357"/>
      </w:pPr>
      <w:r w:rsidRPr="00745E42">
        <w:rPr>
          <w:b/>
        </w:rPr>
        <w:t xml:space="preserve">Utilizar modelos de </w:t>
      </w:r>
      <w:r w:rsidR="00972AE1" w:rsidRPr="00745E42">
        <w:rPr>
          <w:b/>
        </w:rPr>
        <w:t>seguridad</w:t>
      </w:r>
      <w:r w:rsidRPr="00745E42">
        <w:rPr>
          <w:b/>
        </w:rPr>
        <w:t xml:space="preserve"> de la información</w:t>
      </w:r>
      <w:r w:rsidR="00567C40" w:rsidRPr="00745E42">
        <w:rPr>
          <w:b/>
        </w:rPr>
        <w:t>.</w:t>
      </w:r>
      <w:r w:rsidRPr="00745E42">
        <w:rPr>
          <w:b/>
        </w:rPr>
        <w:t xml:space="preserve"> </w:t>
      </w:r>
      <w:r w:rsidR="00052DB6" w:rsidRPr="00745E42">
        <w:rPr>
          <w:bCs/>
        </w:rPr>
        <w:t>Emplear referencias como la ISO 27001</w:t>
      </w:r>
      <w:r w:rsidR="007F2678" w:rsidRPr="00745E42">
        <w:rPr>
          <w:bCs/>
        </w:rPr>
        <w:t>.</w:t>
      </w:r>
      <w:r w:rsidR="00052DB6" w:rsidRPr="00745E42">
        <w:t xml:space="preserve"> </w:t>
      </w:r>
      <w:r w:rsidR="007F2678" w:rsidRPr="00745E42">
        <w:t>D</w:t>
      </w:r>
      <w:r w:rsidR="00052DB6" w:rsidRPr="00745E42">
        <w:t>icha normativa</w:t>
      </w:r>
      <w:r w:rsidR="00264F70" w:rsidRPr="00745E42">
        <w:t>,</w:t>
      </w:r>
      <w:r w:rsidR="00052DB6" w:rsidRPr="00745E42">
        <w:t xml:space="preserve"> opcional de clasificación de la información, evalúa los datos que se encuentran almacenados en la empresa y determina un nivel de protección acorde a cada tipo de dato. Estos modelos, de cumplimiento voluntario, de gestión y clasificación de la información pueden servir de referencia para establecer una política interna</w:t>
      </w:r>
      <w:r w:rsidR="00052DB6" w:rsidRPr="00567C40">
        <w:rPr>
          <w:highlight w:val="yellow"/>
        </w:rPr>
        <w:t>.</w:t>
      </w:r>
    </w:p>
    <w:p w14:paraId="797CE039" w14:textId="77777777" w:rsidR="00052DB6" w:rsidRPr="00490CF0" w:rsidRDefault="00052DB6" w:rsidP="00052DB6">
      <w:pPr>
        <w:pStyle w:val="Ttulo1"/>
        <w:rPr>
          <w:lang w:val="es-ES"/>
        </w:rPr>
      </w:pPr>
      <w:bookmarkStart w:id="15" w:name="_Toc471215979"/>
      <w:bookmarkStart w:id="16" w:name="_Ref472494918"/>
      <w:bookmarkStart w:id="17" w:name="_Ref472494978"/>
      <w:bookmarkStart w:id="18" w:name="_Toc480468851"/>
      <w:bookmarkStart w:id="19" w:name="_Toc472940629"/>
      <w:bookmarkStart w:id="20" w:name="_Toc473035552"/>
      <w:bookmarkStart w:id="21" w:name="_Toc473127635"/>
      <w:bookmarkStart w:id="22" w:name="referencias"/>
      <w:r w:rsidRPr="00490CF0">
        <w:rPr>
          <w:lang w:val="es-ES"/>
        </w:rPr>
        <w:lastRenderedPageBreak/>
        <w:t>Referencias</w:t>
      </w:r>
      <w:bookmarkEnd w:id="15"/>
      <w:bookmarkEnd w:id="16"/>
      <w:bookmarkEnd w:id="17"/>
      <w:bookmarkEnd w:id="18"/>
      <w:r w:rsidRPr="00490CF0">
        <w:rPr>
          <w:lang w:val="es-ES"/>
        </w:rPr>
        <w:t xml:space="preserve"> </w:t>
      </w:r>
      <w:bookmarkEnd w:id="19"/>
      <w:bookmarkEnd w:id="20"/>
      <w:bookmarkEnd w:id="21"/>
    </w:p>
    <w:bookmarkEnd w:id="22"/>
    <w:p w14:paraId="46B2EE0E" w14:textId="682F84A0" w:rsidR="00052DB6" w:rsidRDefault="00083334" w:rsidP="00052DB6">
      <w:pPr>
        <w:pStyle w:val="Prrafodelista"/>
        <w:numPr>
          <w:ilvl w:val="0"/>
          <w:numId w:val="36"/>
        </w:numPr>
        <w:jc w:val="left"/>
        <w:rPr>
          <w:color w:val="E73137" w:themeColor="hyperlink"/>
        </w:rPr>
      </w:pPr>
      <w:r w:rsidRPr="00211042">
        <w:t>Incibe – Empresas – ¿Qué te interesa? – Protección de la información</w:t>
      </w:r>
      <w:r w:rsidR="00052DB6">
        <w:t xml:space="preserve"> </w:t>
      </w:r>
      <w:hyperlink r:id="rId15" w:history="1">
        <w:r w:rsidR="00052DB6" w:rsidRPr="003F3C5B">
          <w:rPr>
            <w:rStyle w:val="Hipervnculo"/>
          </w:rPr>
          <w:t>https://www.incibe.es/protege-tu-empresa/que-te-interesa/proteccion-informacion</w:t>
        </w:r>
      </w:hyperlink>
      <w:r w:rsidR="00052DB6">
        <w:rPr>
          <w:color w:val="E73137" w:themeColor="hyperlink"/>
        </w:rPr>
        <w:t xml:space="preserve"> </w:t>
      </w:r>
    </w:p>
    <w:p w14:paraId="003F8EDC" w14:textId="7B63D7A4" w:rsidR="00233FE9" w:rsidRPr="00211042" w:rsidRDefault="00233FE9" w:rsidP="00211042">
      <w:pPr>
        <w:pStyle w:val="Prrafodelista"/>
        <w:numPr>
          <w:ilvl w:val="0"/>
          <w:numId w:val="36"/>
        </w:numPr>
        <w:jc w:val="left"/>
      </w:pPr>
      <w:bookmarkStart w:id="23" w:name="_Ref166163196"/>
      <w:r>
        <w:t xml:space="preserve">Diario Oficial de la Unión Europea </w:t>
      </w:r>
      <w:r w:rsidR="005D0936">
        <w:t>–</w:t>
      </w:r>
      <w:r>
        <w:t xml:space="preserve"> </w:t>
      </w:r>
      <w:r w:rsidR="005D0936">
        <w:t xml:space="preserve">Reglamento general de protección de datos RGPD - </w:t>
      </w:r>
      <w:hyperlink r:id="rId16" w:history="1">
        <w:r w:rsidRPr="00211042">
          <w:rPr>
            <w:rStyle w:val="Hipervnculo"/>
          </w:rPr>
          <w:t>https://www.boe.es/doue/2016/119/L00001-00088.pdf</w:t>
        </w:r>
        <w:bookmarkEnd w:id="23"/>
      </w:hyperlink>
    </w:p>
    <w:p w14:paraId="596378F5" w14:textId="4FBDF5F4" w:rsidR="00052DB6" w:rsidRDefault="008611A0" w:rsidP="00052DB6">
      <w:pPr>
        <w:pStyle w:val="Prrafodelista"/>
        <w:numPr>
          <w:ilvl w:val="0"/>
          <w:numId w:val="36"/>
        </w:numPr>
        <w:jc w:val="left"/>
        <w:rPr>
          <w:color w:val="E73137" w:themeColor="hyperlink"/>
        </w:rPr>
      </w:pPr>
      <w:bookmarkStart w:id="24" w:name="_Ref166163218"/>
      <w:r w:rsidRPr="00211042">
        <w:t>Incibe – Empresas – Herramientas – Políticas de seguridad para la pyme – Borrado seguro y gestión de soportes</w:t>
      </w:r>
      <w:r w:rsidR="00052DB6">
        <w:t xml:space="preserve"> </w:t>
      </w:r>
      <w:hyperlink r:id="rId17" w:history="1">
        <w:r w:rsidR="00722D56" w:rsidRPr="00C30CCC">
          <w:rPr>
            <w:rStyle w:val="Hipervnculo"/>
          </w:rPr>
          <w:t>https://www.incibe.es/sites/default/files/contenidos/politicas</w:t>
        </w:r>
      </w:hyperlink>
      <w:bookmarkEnd w:id="24"/>
    </w:p>
    <w:p w14:paraId="58244218" w14:textId="37FC7370" w:rsidR="00052DB6" w:rsidRPr="006C0098" w:rsidRDefault="00052DB6" w:rsidP="00052DB6">
      <w:pPr>
        <w:pStyle w:val="Prrafodelista"/>
        <w:numPr>
          <w:ilvl w:val="0"/>
          <w:numId w:val="36"/>
        </w:numPr>
        <w:jc w:val="left"/>
        <w:rPr>
          <w:color w:val="E73137" w:themeColor="hyperlink"/>
        </w:rPr>
      </w:pPr>
      <w:bookmarkStart w:id="25" w:name="_Ref166164236"/>
      <w:bookmarkStart w:id="26" w:name="_Ref166232633"/>
      <w:r>
        <w:t>In</w:t>
      </w:r>
      <w:hyperlink r:id="rId18" w:history="1">
        <w:r w:rsidRPr="00211042">
          <w:t>cibe – Empresas– ¿Qué te interesa? – Protección de la información – Ejemplo de matriz de clasificación de la información.</w:t>
        </w:r>
      </w:hyperlink>
      <w:r>
        <w:t xml:space="preserve"> </w:t>
      </w:r>
      <w:hyperlink r:id="rId19" w:history="1">
        <w:r w:rsidRPr="00A47EA1">
          <w:rPr>
            <w:rStyle w:val="Hipervnculo"/>
          </w:rPr>
          <w:t>https://www.incibe.es/sites/default/files/contenidos/dosieres/metad_proteccion-de-la-informacion.pdf</w:t>
        </w:r>
        <w:bookmarkEnd w:id="25"/>
      </w:hyperlink>
      <w:bookmarkEnd w:id="26"/>
    </w:p>
    <w:p w14:paraId="02086C90" w14:textId="0EDBD861" w:rsidR="00052DB6" w:rsidRDefault="008611A0" w:rsidP="00052DB6">
      <w:pPr>
        <w:pStyle w:val="Prrafodelista"/>
        <w:numPr>
          <w:ilvl w:val="0"/>
          <w:numId w:val="36"/>
        </w:numPr>
        <w:jc w:val="left"/>
        <w:rPr>
          <w:color w:val="E73137" w:themeColor="hyperlink"/>
        </w:rPr>
      </w:pPr>
      <w:bookmarkStart w:id="27" w:name="_Ref166164440"/>
      <w:bookmarkStart w:id="28" w:name="_Ref166232645"/>
      <w:r w:rsidRPr="00211042">
        <w:t>Incibe – Empresas – Herramientas – Políticas de seguridad para la pyme – Copias de seguridad</w:t>
      </w:r>
      <w:r w:rsidR="00052DB6">
        <w:t xml:space="preserve"> </w:t>
      </w:r>
      <w:hyperlink r:id="rId20" w:history="1">
        <w:r w:rsidR="00211042" w:rsidRPr="00F963C3">
          <w:rPr>
            <w:rStyle w:val="Hipervnculo"/>
          </w:rPr>
          <w:t>https://www.incibe.es/sites/default/files/contenidos/politicas</w:t>
        </w:r>
      </w:hyperlink>
      <w:bookmarkEnd w:id="27"/>
      <w:bookmarkEnd w:id="28"/>
    </w:p>
    <w:p w14:paraId="18397BA0" w14:textId="13C71EF0" w:rsidR="00052DB6" w:rsidRPr="006C0098" w:rsidRDefault="008611A0" w:rsidP="00052DB6">
      <w:pPr>
        <w:pStyle w:val="Prrafodelista"/>
        <w:numPr>
          <w:ilvl w:val="0"/>
          <w:numId w:val="36"/>
        </w:numPr>
        <w:jc w:val="left"/>
        <w:rPr>
          <w:color w:val="E73137" w:themeColor="hyperlink"/>
        </w:rPr>
      </w:pPr>
      <w:bookmarkStart w:id="29" w:name="_Ref166164462"/>
      <w:bookmarkStart w:id="30" w:name="_Ref166232651"/>
      <w:r w:rsidRPr="00211042">
        <w:t>Incibe – Empresas – Herramientas – Políticas de seguridad para la pyme – Control de acceso</w:t>
      </w:r>
      <w:r w:rsidR="00052DB6">
        <w:t xml:space="preserve"> </w:t>
      </w:r>
      <w:hyperlink r:id="rId21" w:history="1">
        <w:r w:rsidR="00211042" w:rsidRPr="00F963C3">
          <w:rPr>
            <w:rStyle w:val="Hipervnculo"/>
          </w:rPr>
          <w:t>https://www.incibe.es/sites/default/files/contenidos/politicas</w:t>
        </w:r>
      </w:hyperlink>
      <w:bookmarkEnd w:id="29"/>
      <w:bookmarkEnd w:id="30"/>
      <w:r w:rsidR="00211042">
        <w:rPr>
          <w:color w:val="E73137" w:themeColor="hyperlink"/>
        </w:rPr>
        <w:t xml:space="preserve"> </w:t>
      </w:r>
      <w:r w:rsidR="00211042" w:rsidRPr="006C0098">
        <w:rPr>
          <w:color w:val="E73137" w:themeColor="hyperlink"/>
        </w:rPr>
        <w:t xml:space="preserve"> </w:t>
      </w:r>
    </w:p>
    <w:p w14:paraId="70485C27" w14:textId="6C3AA52C" w:rsidR="00052DB6" w:rsidRPr="006C0098" w:rsidRDefault="008611A0" w:rsidP="00052DB6">
      <w:pPr>
        <w:pStyle w:val="Prrafodelista"/>
        <w:numPr>
          <w:ilvl w:val="0"/>
          <w:numId w:val="36"/>
        </w:numPr>
        <w:jc w:val="left"/>
        <w:rPr>
          <w:color w:val="E73137" w:themeColor="hyperlink"/>
        </w:rPr>
      </w:pPr>
      <w:bookmarkStart w:id="31" w:name="_Ref166164472"/>
      <w:bookmarkStart w:id="32" w:name="_Ref166232664"/>
      <w:r w:rsidRPr="00211042">
        <w:t>Incibe – Empresas – Blog – Información confidencial, secreto profesional.</w:t>
      </w:r>
      <w:r w:rsidR="00A47EA1">
        <w:t xml:space="preserve"> Acuerdo de confidencialidad</w:t>
      </w:r>
      <w:r w:rsidR="00052DB6" w:rsidRPr="00927B2E">
        <w:t>.</w:t>
      </w:r>
      <w:r w:rsidR="00052DB6">
        <w:t xml:space="preserve"> </w:t>
      </w:r>
      <w:hyperlink r:id="rId22" w:history="1">
        <w:r w:rsidR="00052DB6" w:rsidRPr="00A47EA1">
          <w:rPr>
            <w:rStyle w:val="Hipervnculo"/>
          </w:rPr>
          <w:t>https://www.incibe.es/empresas/blog/informacion-confidencial-secreto-profesional-acuerdos-confidencialidad</w:t>
        </w:r>
        <w:bookmarkEnd w:id="31"/>
      </w:hyperlink>
      <w:bookmarkEnd w:id="32"/>
    </w:p>
    <w:p w14:paraId="23042966" w14:textId="661D953B" w:rsidR="00052DB6" w:rsidRPr="006C0098" w:rsidRDefault="008611A0" w:rsidP="00052DB6">
      <w:pPr>
        <w:pStyle w:val="Prrafodelista"/>
        <w:numPr>
          <w:ilvl w:val="0"/>
          <w:numId w:val="36"/>
        </w:numPr>
        <w:jc w:val="left"/>
        <w:rPr>
          <w:color w:val="E73137" w:themeColor="hyperlink"/>
        </w:rPr>
      </w:pPr>
      <w:bookmarkStart w:id="33" w:name="_Ref166164491"/>
      <w:bookmarkStart w:id="34" w:name="_Ref166232671"/>
      <w:r w:rsidRPr="00211042">
        <w:t>Incibe – Empresas – Herramientas – Políticas de seguridad para la pyme – Auditoria de sistemas</w:t>
      </w:r>
      <w:r w:rsidR="00052DB6">
        <w:t xml:space="preserve"> </w:t>
      </w:r>
      <w:hyperlink r:id="rId23" w:history="1">
        <w:r w:rsidR="00567C40" w:rsidRPr="00F963C3">
          <w:rPr>
            <w:rStyle w:val="Hipervnculo"/>
          </w:rPr>
          <w:t>https://www.incibe.es/sites/default/files/contenidos/politicas</w:t>
        </w:r>
      </w:hyperlink>
      <w:bookmarkEnd w:id="33"/>
      <w:bookmarkEnd w:id="34"/>
      <w:r w:rsidR="00211042">
        <w:t xml:space="preserve"> </w:t>
      </w:r>
      <w:r w:rsidR="00211042" w:rsidRPr="006C0098">
        <w:rPr>
          <w:color w:val="E73137" w:themeColor="hyperlink"/>
        </w:rPr>
        <w:t xml:space="preserve"> </w:t>
      </w:r>
    </w:p>
    <w:p w14:paraId="73EF6A7F" w14:textId="77777777" w:rsidR="00052DB6" w:rsidRPr="00B14CA7" w:rsidRDefault="00052DB6" w:rsidP="00052DB6"/>
    <w:p w14:paraId="5D7FE1AD" w14:textId="77777777" w:rsidR="00314618" w:rsidRPr="001260CD" w:rsidRDefault="001260CD" w:rsidP="001260CD">
      <w:pPr>
        <w:tabs>
          <w:tab w:val="left" w:pos="3360"/>
        </w:tabs>
      </w:pPr>
      <w:r>
        <w:tab/>
      </w:r>
    </w:p>
    <w:sectPr w:rsidR="00314618" w:rsidRPr="001260CD" w:rsidSect="000661C7">
      <w:headerReference w:type="default" r:id="rId24"/>
      <w:pgSz w:w="11906" w:h="16838" w:code="9"/>
      <w:pgMar w:top="1985" w:right="1418" w:bottom="1134" w:left="170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A59E33" w16cex:dateUtc="2024-05-10T07:43:00Z"/>
  <w16cex:commentExtensible w16cex:durableId="523B3551" w16cex:dateUtc="2024-05-09T14:03:00Z"/>
  <w16cex:commentExtensible w16cex:durableId="284FB12A" w16cex:dateUtc="2023-07-05T07:06:00Z"/>
  <w16cex:commentExtensible w16cex:durableId="7B4B05E1" w16cex:dateUtc="2024-05-09T13:41:00Z"/>
  <w16cex:commentExtensible w16cex:durableId="00C1792D" w16cex:dateUtc="2024-05-09T13:41:00Z"/>
  <w16cex:commentExtensible w16cex:durableId="09EB4A7C" w16cex:dateUtc="2024-05-10T09:30:00Z"/>
  <w16cex:commentExtensible w16cex:durableId="377F3A5F" w16cex:dateUtc="2024-05-10T09:22:00Z"/>
  <w16cex:commentExtensible w16cex:durableId="6DF62D22" w16cex:dateUtc="2024-05-10T07:43:00Z"/>
  <w16cex:commentExtensible w16cex:durableId="29D6F175" w16cex:dateUtc="2024-05-10T07:42:00Z"/>
  <w16cex:commentExtensible w16cex:durableId="284FB13B" w16cex:dateUtc="2023-07-05T07:07:00Z"/>
  <w16cex:commentExtensible w16cex:durableId="284FB14B" w16cex:dateUtc="2023-07-05T07:07:00Z"/>
  <w16cex:commentExtensible w16cex:durableId="284FB153" w16cex:dateUtc="2023-07-05T07:07:00Z"/>
  <w16cex:commentExtensible w16cex:durableId="284FB15C" w16cex:dateUtc="2023-07-05T07:07:00Z"/>
  <w16cex:commentExtensible w16cex:durableId="284FB165" w16cex:dateUtc="2023-07-05T07:07:00Z"/>
  <w16cex:commentExtensible w16cex:durableId="284FB18D" w16cex:dateUtc="2023-07-05T07: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031F9" w14:textId="77777777" w:rsidR="008742D9" w:rsidRDefault="008742D9">
      <w:r>
        <w:separator/>
      </w:r>
    </w:p>
  </w:endnote>
  <w:endnote w:type="continuationSeparator" w:id="0">
    <w:p w14:paraId="128BF7B7" w14:textId="77777777" w:rsidR="008742D9" w:rsidRDefault="0087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69EF" w14:textId="1713851C" w:rsidR="00D11149" w:rsidRDefault="00052DB6" w:rsidP="00D11149">
    <w:pPr>
      <w:pStyle w:val="Piedepgina"/>
    </w:pPr>
    <w:r>
      <w:t>Políticas de seguridad para la pyme: clasificación de la información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DAC4" w14:textId="77777777" w:rsidR="00267808" w:rsidRDefault="00BA76EC" w:rsidP="00CF4F71">
    <w:pPr>
      <w:tabs>
        <w:tab w:val="left" w:pos="4111"/>
      </w:tabs>
      <w:ind w:left="-1418" w:hanging="142"/>
      <w:jc w:val="right"/>
    </w:pPr>
    <w:r>
      <w:rPr>
        <w:noProof/>
      </w:rPr>
      <w:drawing>
        <wp:anchor distT="0" distB="0" distL="114300" distR="114300" simplePos="0" relativeHeight="251660288" behindDoc="1" locked="0" layoutInCell="1" allowOverlap="1" wp14:anchorId="29960838" wp14:editId="7BC627AE">
          <wp:simplePos x="0" y="0"/>
          <wp:positionH relativeFrom="page">
            <wp:align>right</wp:align>
          </wp:positionH>
          <wp:positionV relativeFrom="paragraph">
            <wp:posOffset>-354330</wp:posOffset>
          </wp:positionV>
          <wp:extent cx="7565214" cy="622300"/>
          <wp:effectExtent l="0" t="0" r="0" b="6350"/>
          <wp:wrapNone/>
          <wp:docPr id="45451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4216" name="Imagen 1"/>
                  <pic:cNvPicPr>
                    <a:picLocks noChangeAspect="1" noChangeArrowheads="1"/>
                  </pic:cNvPicPr>
                </pic:nvPicPr>
                <pic:blipFill>
                  <a:blip r:embed="rId1"/>
                  <a:stretch>
                    <a:fillRect/>
                  </a:stretch>
                </pic:blipFill>
                <pic:spPr bwMode="auto">
                  <a:xfrm>
                    <a:off x="0" y="0"/>
                    <a:ext cx="7565214"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96CA0" w14:textId="77777777" w:rsidR="008742D9" w:rsidRDefault="008742D9" w:rsidP="00AF1253">
      <w:pPr>
        <w:spacing w:after="0"/>
      </w:pPr>
      <w:r>
        <w:separator/>
      </w:r>
    </w:p>
  </w:footnote>
  <w:footnote w:type="continuationSeparator" w:id="0">
    <w:p w14:paraId="45D1411B" w14:textId="77777777" w:rsidR="008742D9" w:rsidRDefault="008742D9" w:rsidP="00AF1253">
      <w:pPr>
        <w:spacing w:after="0"/>
      </w:pPr>
      <w:r>
        <w:continuationSeparator/>
      </w:r>
    </w:p>
  </w:footnote>
  <w:footnote w:type="continuationNotice" w:id="1">
    <w:p w14:paraId="3CB8C3B3" w14:textId="77777777" w:rsidR="008742D9" w:rsidRDefault="008742D9"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7B80" w14:textId="77777777" w:rsidR="00B23819" w:rsidRPr="00314618" w:rsidRDefault="002109AF" w:rsidP="00314618">
    <w:pPr>
      <w:tabs>
        <w:tab w:val="right" w:pos="8789"/>
      </w:tabs>
    </w:pPr>
    <w:r>
      <w:rPr>
        <w:noProof/>
      </w:rPr>
      <w:drawing>
        <wp:inline distT="0" distB="0" distL="0" distR="0" wp14:anchorId="0CAF89CB" wp14:editId="4545E712">
          <wp:extent cx="2218667" cy="360000"/>
          <wp:effectExtent l="0" t="0" r="0" b="2540"/>
          <wp:docPr id="274" name="Imagen 274" descr="Gobierno de España. Vicepresidencia Tercera del Gobierno. Ministerio de Asuntos Económicos y Transformación Digital. Secretaría de Estado de Digitalización e Inteligencia Artificial" title="Secretaría de Estado de Digitalización e Inteligencia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UNICACIÓN INTERNA\02_Logotipos\MINECO\ME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8667" cy="360000"/>
                  </a:xfrm>
                  <a:prstGeom prst="rect">
                    <a:avLst/>
                  </a:prstGeom>
                  <a:noFill/>
                  <a:ln>
                    <a:noFill/>
                  </a:ln>
                </pic:spPr>
              </pic:pic>
            </a:graphicData>
          </a:graphic>
        </wp:inline>
      </w:drawing>
    </w:r>
    <w:r w:rsidR="00314618">
      <w:tab/>
    </w:r>
    <w:r w:rsidR="00F630B6">
      <w:rPr>
        <w:noProof/>
      </w:rPr>
      <w:drawing>
        <wp:inline distT="0" distB="0" distL="0" distR="0" wp14:anchorId="25BE6B77" wp14:editId="152D8A7A">
          <wp:extent cx="2263635" cy="360000"/>
          <wp:effectExtent l="0" t="0" r="3810" b="2540"/>
          <wp:docPr id="275" name="Imagen 275" descr="INCIBE" title="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2263635" cy="3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297B" w14:textId="77777777" w:rsidR="00B23819" w:rsidRDefault="00CA4D40" w:rsidP="00CF4F71">
    <w:pPr>
      <w:tabs>
        <w:tab w:val="center" w:pos="4393"/>
      </w:tabs>
      <w:ind w:right="-569"/>
      <w:jc w:val="right"/>
    </w:pPr>
    <w:r w:rsidRPr="00CA4D40">
      <w:rPr>
        <w:noProof/>
      </w:rPr>
      <w:drawing>
        <wp:inline distT="0" distB="0" distL="0" distR="0" wp14:anchorId="0F26206C" wp14:editId="44B68841">
          <wp:extent cx="2075180" cy="466725"/>
          <wp:effectExtent l="0" t="0" r="1270" b="9525"/>
          <wp:docPr id="276" name="Imagen 276" title="España Digit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180"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644F" w14:textId="77777777" w:rsidR="00434DD1" w:rsidRPr="001260CD" w:rsidRDefault="00BA76EC" w:rsidP="00CB56E0">
    <w:pPr>
      <w:tabs>
        <w:tab w:val="left" w:pos="7655"/>
        <w:tab w:val="right" w:pos="8789"/>
      </w:tabs>
      <w:ind w:left="-1418"/>
    </w:pPr>
    <w:r>
      <w:rPr>
        <w:noProof/>
      </w:rPr>
      <w:drawing>
        <wp:anchor distT="0" distB="0" distL="114300" distR="114300" simplePos="0" relativeHeight="251659264" behindDoc="1" locked="0" layoutInCell="1" allowOverlap="1" wp14:anchorId="7BED2828" wp14:editId="542A80BD">
          <wp:simplePos x="0" y="0"/>
          <wp:positionH relativeFrom="page">
            <wp:align>right</wp:align>
          </wp:positionH>
          <wp:positionV relativeFrom="paragraph">
            <wp:posOffset>-132715</wp:posOffset>
          </wp:positionV>
          <wp:extent cx="7536332" cy="619924"/>
          <wp:effectExtent l="0" t="0" r="7620" b="8890"/>
          <wp:wrapNone/>
          <wp:docPr id="1297934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0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FC0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A3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0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D43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0859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BE1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E9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2"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6E23A60"/>
    <w:multiLevelType w:val="hybridMultilevel"/>
    <w:tmpl w:val="857C461C"/>
    <w:lvl w:ilvl="0" w:tplc="F6CEF434">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2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5"/>
  </w:num>
  <w:num w:numId="3">
    <w:abstractNumId w:val="15"/>
  </w:num>
  <w:num w:numId="4">
    <w:abstractNumId w:val="23"/>
  </w:num>
  <w:num w:numId="5">
    <w:abstractNumId w:val="19"/>
  </w:num>
  <w:num w:numId="6">
    <w:abstractNumId w:val="16"/>
  </w:num>
  <w:num w:numId="7">
    <w:abstractNumId w:val="10"/>
  </w:num>
  <w:num w:numId="8">
    <w:abstractNumId w:val="25"/>
  </w:num>
  <w:num w:numId="9">
    <w:abstractNumId w:val="25"/>
  </w:num>
  <w:num w:numId="10">
    <w:abstractNumId w:val="25"/>
  </w:num>
  <w:num w:numId="11">
    <w:abstractNumId w:val="25"/>
  </w:num>
  <w:num w:numId="12">
    <w:abstractNumId w:val="23"/>
  </w:num>
  <w:num w:numId="13">
    <w:abstractNumId w:val="15"/>
  </w:num>
  <w:num w:numId="14">
    <w:abstractNumId w:val="15"/>
  </w:num>
  <w:num w:numId="15">
    <w:abstractNumId w:val="22"/>
  </w:num>
  <w:num w:numId="16">
    <w:abstractNumId w:val="10"/>
  </w:num>
  <w:num w:numId="17">
    <w:abstractNumId w:val="18"/>
  </w:num>
  <w:num w:numId="18">
    <w:abstractNumId w:val="20"/>
  </w:num>
  <w:num w:numId="19">
    <w:abstractNumId w:val="21"/>
  </w:num>
  <w:num w:numId="20">
    <w:abstractNumId w:val="11"/>
  </w:num>
  <w:num w:numId="21">
    <w:abstractNumId w:val="13"/>
  </w:num>
  <w:num w:numId="22">
    <w:abstractNumId w:val="12"/>
  </w:num>
  <w:num w:numId="23">
    <w:abstractNumId w:val="2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6"/>
  </w:num>
  <w:num w:numId="35">
    <w:abstractNumId w:val="14"/>
  </w:num>
  <w:num w:numId="3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A5"/>
    <w:rsid w:val="00013AAD"/>
    <w:rsid w:val="00016256"/>
    <w:rsid w:val="00016ADF"/>
    <w:rsid w:val="0002177D"/>
    <w:rsid w:val="00021D94"/>
    <w:rsid w:val="00022B30"/>
    <w:rsid w:val="00023B55"/>
    <w:rsid w:val="00024330"/>
    <w:rsid w:val="00026C0E"/>
    <w:rsid w:val="00036C3E"/>
    <w:rsid w:val="00047498"/>
    <w:rsid w:val="000476A8"/>
    <w:rsid w:val="00052DB6"/>
    <w:rsid w:val="00054F46"/>
    <w:rsid w:val="0005602F"/>
    <w:rsid w:val="0006505E"/>
    <w:rsid w:val="000651CB"/>
    <w:rsid w:val="000661C7"/>
    <w:rsid w:val="000743C6"/>
    <w:rsid w:val="000746AA"/>
    <w:rsid w:val="000762B9"/>
    <w:rsid w:val="000765A5"/>
    <w:rsid w:val="00083334"/>
    <w:rsid w:val="00096379"/>
    <w:rsid w:val="000A45FF"/>
    <w:rsid w:val="000A58F2"/>
    <w:rsid w:val="000A73B7"/>
    <w:rsid w:val="000C1B35"/>
    <w:rsid w:val="000C1C1F"/>
    <w:rsid w:val="000C5361"/>
    <w:rsid w:val="000C65CA"/>
    <w:rsid w:val="000C7C7A"/>
    <w:rsid w:val="000D204A"/>
    <w:rsid w:val="000D3393"/>
    <w:rsid w:val="000D3CE0"/>
    <w:rsid w:val="000D5092"/>
    <w:rsid w:val="000D5BAE"/>
    <w:rsid w:val="000E4DAE"/>
    <w:rsid w:val="000F17BC"/>
    <w:rsid w:val="00107C3B"/>
    <w:rsid w:val="001260CD"/>
    <w:rsid w:val="00135295"/>
    <w:rsid w:val="001423CB"/>
    <w:rsid w:val="0014775D"/>
    <w:rsid w:val="00156143"/>
    <w:rsid w:val="0015681B"/>
    <w:rsid w:val="00172085"/>
    <w:rsid w:val="00174B03"/>
    <w:rsid w:val="00175A15"/>
    <w:rsid w:val="001857B8"/>
    <w:rsid w:val="00194943"/>
    <w:rsid w:val="001977B4"/>
    <w:rsid w:val="001A5CE5"/>
    <w:rsid w:val="001B13A5"/>
    <w:rsid w:val="001B2598"/>
    <w:rsid w:val="001B5870"/>
    <w:rsid w:val="001B5E9A"/>
    <w:rsid w:val="001B6ECB"/>
    <w:rsid w:val="001C0A29"/>
    <w:rsid w:val="001C45A8"/>
    <w:rsid w:val="001D3845"/>
    <w:rsid w:val="001E1F2E"/>
    <w:rsid w:val="001F1012"/>
    <w:rsid w:val="001F586F"/>
    <w:rsid w:val="001F6A4A"/>
    <w:rsid w:val="002027B4"/>
    <w:rsid w:val="00205501"/>
    <w:rsid w:val="002109AF"/>
    <w:rsid w:val="00211042"/>
    <w:rsid w:val="0021306B"/>
    <w:rsid w:val="00213A2E"/>
    <w:rsid w:val="0021565C"/>
    <w:rsid w:val="00217A92"/>
    <w:rsid w:val="0022576E"/>
    <w:rsid w:val="002312E9"/>
    <w:rsid w:val="00232E8F"/>
    <w:rsid w:val="00233FE9"/>
    <w:rsid w:val="00240F87"/>
    <w:rsid w:val="00245A2D"/>
    <w:rsid w:val="00246FA7"/>
    <w:rsid w:val="00247F1B"/>
    <w:rsid w:val="00254FC9"/>
    <w:rsid w:val="00257670"/>
    <w:rsid w:val="00264F70"/>
    <w:rsid w:val="00267808"/>
    <w:rsid w:val="00270D84"/>
    <w:rsid w:val="0027344B"/>
    <w:rsid w:val="002A0164"/>
    <w:rsid w:val="002A0F13"/>
    <w:rsid w:val="002B42C2"/>
    <w:rsid w:val="002B6190"/>
    <w:rsid w:val="002C028C"/>
    <w:rsid w:val="002C2062"/>
    <w:rsid w:val="002C3ABC"/>
    <w:rsid w:val="002D30EB"/>
    <w:rsid w:val="002D40B8"/>
    <w:rsid w:val="002D60A9"/>
    <w:rsid w:val="002F19DB"/>
    <w:rsid w:val="002F502B"/>
    <w:rsid w:val="0030315C"/>
    <w:rsid w:val="00305988"/>
    <w:rsid w:val="00314618"/>
    <w:rsid w:val="00325034"/>
    <w:rsid w:val="00325C05"/>
    <w:rsid w:val="00327AA3"/>
    <w:rsid w:val="00330905"/>
    <w:rsid w:val="0033383A"/>
    <w:rsid w:val="00342932"/>
    <w:rsid w:val="00352F88"/>
    <w:rsid w:val="00363090"/>
    <w:rsid w:val="00363A4D"/>
    <w:rsid w:val="003643DD"/>
    <w:rsid w:val="0036456C"/>
    <w:rsid w:val="00374F57"/>
    <w:rsid w:val="003809E9"/>
    <w:rsid w:val="003854DA"/>
    <w:rsid w:val="003913CE"/>
    <w:rsid w:val="00392C16"/>
    <w:rsid w:val="0039430D"/>
    <w:rsid w:val="003946C6"/>
    <w:rsid w:val="00395BA2"/>
    <w:rsid w:val="003A0D85"/>
    <w:rsid w:val="003A436D"/>
    <w:rsid w:val="003A59EA"/>
    <w:rsid w:val="003B2C40"/>
    <w:rsid w:val="003B5648"/>
    <w:rsid w:val="003B7974"/>
    <w:rsid w:val="003C03F6"/>
    <w:rsid w:val="003C4510"/>
    <w:rsid w:val="003D0E12"/>
    <w:rsid w:val="003D1D6C"/>
    <w:rsid w:val="003D6EF1"/>
    <w:rsid w:val="003E14B3"/>
    <w:rsid w:val="003E2A3F"/>
    <w:rsid w:val="003E7C5A"/>
    <w:rsid w:val="00412B67"/>
    <w:rsid w:val="00413669"/>
    <w:rsid w:val="00420E07"/>
    <w:rsid w:val="00422C75"/>
    <w:rsid w:val="004253C6"/>
    <w:rsid w:val="00426C31"/>
    <w:rsid w:val="00431931"/>
    <w:rsid w:val="00434DD1"/>
    <w:rsid w:val="004364F2"/>
    <w:rsid w:val="00437369"/>
    <w:rsid w:val="0044466B"/>
    <w:rsid w:val="00444B93"/>
    <w:rsid w:val="00444EC6"/>
    <w:rsid w:val="004459FC"/>
    <w:rsid w:val="00456D32"/>
    <w:rsid w:val="00463BBF"/>
    <w:rsid w:val="004651C8"/>
    <w:rsid w:val="00477BE9"/>
    <w:rsid w:val="00492DFE"/>
    <w:rsid w:val="004B327E"/>
    <w:rsid w:val="004B4A28"/>
    <w:rsid w:val="004C0F2F"/>
    <w:rsid w:val="004C159A"/>
    <w:rsid w:val="004C2273"/>
    <w:rsid w:val="004C4817"/>
    <w:rsid w:val="004D1550"/>
    <w:rsid w:val="004E0FC1"/>
    <w:rsid w:val="004E6D77"/>
    <w:rsid w:val="004F3AAF"/>
    <w:rsid w:val="004F44F7"/>
    <w:rsid w:val="004F5BCA"/>
    <w:rsid w:val="004F7E7A"/>
    <w:rsid w:val="0050158D"/>
    <w:rsid w:val="00505376"/>
    <w:rsid w:val="00506DCD"/>
    <w:rsid w:val="0050780D"/>
    <w:rsid w:val="00514D7C"/>
    <w:rsid w:val="0052168D"/>
    <w:rsid w:val="00523B1E"/>
    <w:rsid w:val="00526FA9"/>
    <w:rsid w:val="0053668D"/>
    <w:rsid w:val="00536752"/>
    <w:rsid w:val="005434AD"/>
    <w:rsid w:val="00562F32"/>
    <w:rsid w:val="00567C40"/>
    <w:rsid w:val="00570CDD"/>
    <w:rsid w:val="0058051E"/>
    <w:rsid w:val="00581A12"/>
    <w:rsid w:val="005840DB"/>
    <w:rsid w:val="005865ED"/>
    <w:rsid w:val="00590F8E"/>
    <w:rsid w:val="00592A64"/>
    <w:rsid w:val="00596765"/>
    <w:rsid w:val="005B1F0B"/>
    <w:rsid w:val="005B48C9"/>
    <w:rsid w:val="005C4596"/>
    <w:rsid w:val="005C69DE"/>
    <w:rsid w:val="005C7542"/>
    <w:rsid w:val="005D0936"/>
    <w:rsid w:val="005D1CD6"/>
    <w:rsid w:val="005D3047"/>
    <w:rsid w:val="005D3C82"/>
    <w:rsid w:val="005D3F6D"/>
    <w:rsid w:val="005E1188"/>
    <w:rsid w:val="005E2E36"/>
    <w:rsid w:val="005F26A5"/>
    <w:rsid w:val="00601E14"/>
    <w:rsid w:val="0061607D"/>
    <w:rsid w:val="0062051C"/>
    <w:rsid w:val="00621640"/>
    <w:rsid w:val="00621AE5"/>
    <w:rsid w:val="006225F1"/>
    <w:rsid w:val="00624DA6"/>
    <w:rsid w:val="00625FC1"/>
    <w:rsid w:val="00626A58"/>
    <w:rsid w:val="00633570"/>
    <w:rsid w:val="006341C4"/>
    <w:rsid w:val="00634B3D"/>
    <w:rsid w:val="0064201E"/>
    <w:rsid w:val="006451BC"/>
    <w:rsid w:val="00647AD9"/>
    <w:rsid w:val="006532A2"/>
    <w:rsid w:val="0065338F"/>
    <w:rsid w:val="00654035"/>
    <w:rsid w:val="00655E47"/>
    <w:rsid w:val="0066120B"/>
    <w:rsid w:val="00662706"/>
    <w:rsid w:val="00663555"/>
    <w:rsid w:val="00666964"/>
    <w:rsid w:val="0067119D"/>
    <w:rsid w:val="00673A43"/>
    <w:rsid w:val="0068140E"/>
    <w:rsid w:val="00682053"/>
    <w:rsid w:val="006875EB"/>
    <w:rsid w:val="00694753"/>
    <w:rsid w:val="006A26F0"/>
    <w:rsid w:val="006A455C"/>
    <w:rsid w:val="006A6703"/>
    <w:rsid w:val="006B1775"/>
    <w:rsid w:val="006C4097"/>
    <w:rsid w:val="006D6D27"/>
    <w:rsid w:val="006E21ED"/>
    <w:rsid w:val="006E5B51"/>
    <w:rsid w:val="006E61B8"/>
    <w:rsid w:val="006F27BD"/>
    <w:rsid w:val="006F4D57"/>
    <w:rsid w:val="00705215"/>
    <w:rsid w:val="007055C0"/>
    <w:rsid w:val="00707FA2"/>
    <w:rsid w:val="00713EA0"/>
    <w:rsid w:val="00722176"/>
    <w:rsid w:val="00722D56"/>
    <w:rsid w:val="00724C68"/>
    <w:rsid w:val="00725921"/>
    <w:rsid w:val="0072699A"/>
    <w:rsid w:val="007331A9"/>
    <w:rsid w:val="00733A03"/>
    <w:rsid w:val="0073560C"/>
    <w:rsid w:val="0073587B"/>
    <w:rsid w:val="00741BB8"/>
    <w:rsid w:val="00742CFF"/>
    <w:rsid w:val="00745E42"/>
    <w:rsid w:val="0075461E"/>
    <w:rsid w:val="00755263"/>
    <w:rsid w:val="00765D8B"/>
    <w:rsid w:val="0077116B"/>
    <w:rsid w:val="00771E8E"/>
    <w:rsid w:val="00781348"/>
    <w:rsid w:val="00786159"/>
    <w:rsid w:val="00792A0D"/>
    <w:rsid w:val="007941C4"/>
    <w:rsid w:val="007A2B61"/>
    <w:rsid w:val="007A3F1D"/>
    <w:rsid w:val="007A6CDA"/>
    <w:rsid w:val="007B4011"/>
    <w:rsid w:val="007C7DC4"/>
    <w:rsid w:val="007D52D3"/>
    <w:rsid w:val="007E1141"/>
    <w:rsid w:val="007F1D04"/>
    <w:rsid w:val="007F2678"/>
    <w:rsid w:val="007F4CD8"/>
    <w:rsid w:val="007F634C"/>
    <w:rsid w:val="007F65BB"/>
    <w:rsid w:val="007F660A"/>
    <w:rsid w:val="007F7D60"/>
    <w:rsid w:val="00803AA9"/>
    <w:rsid w:val="00805738"/>
    <w:rsid w:val="008079FC"/>
    <w:rsid w:val="00823E68"/>
    <w:rsid w:val="00830C7C"/>
    <w:rsid w:val="00834735"/>
    <w:rsid w:val="00835634"/>
    <w:rsid w:val="0084415F"/>
    <w:rsid w:val="00846F55"/>
    <w:rsid w:val="00850069"/>
    <w:rsid w:val="0085103B"/>
    <w:rsid w:val="00853B99"/>
    <w:rsid w:val="0085729F"/>
    <w:rsid w:val="008611A0"/>
    <w:rsid w:val="008742D9"/>
    <w:rsid w:val="00875C39"/>
    <w:rsid w:val="00881925"/>
    <w:rsid w:val="00882E5F"/>
    <w:rsid w:val="00885C7B"/>
    <w:rsid w:val="008863C6"/>
    <w:rsid w:val="00887352"/>
    <w:rsid w:val="008907FC"/>
    <w:rsid w:val="00892C67"/>
    <w:rsid w:val="00893A91"/>
    <w:rsid w:val="00894677"/>
    <w:rsid w:val="008A1694"/>
    <w:rsid w:val="008A325B"/>
    <w:rsid w:val="008A4758"/>
    <w:rsid w:val="008B056F"/>
    <w:rsid w:val="008B133B"/>
    <w:rsid w:val="008B3860"/>
    <w:rsid w:val="008B729E"/>
    <w:rsid w:val="008B73C5"/>
    <w:rsid w:val="008C2064"/>
    <w:rsid w:val="008C20EE"/>
    <w:rsid w:val="008C430E"/>
    <w:rsid w:val="008C4B5E"/>
    <w:rsid w:val="008D2A8F"/>
    <w:rsid w:val="008D64B4"/>
    <w:rsid w:val="008D750B"/>
    <w:rsid w:val="008D75D1"/>
    <w:rsid w:val="008E1871"/>
    <w:rsid w:val="008F0377"/>
    <w:rsid w:val="008F1D30"/>
    <w:rsid w:val="008F2723"/>
    <w:rsid w:val="008F5A3E"/>
    <w:rsid w:val="008F6BC3"/>
    <w:rsid w:val="008F7055"/>
    <w:rsid w:val="008F76A5"/>
    <w:rsid w:val="00901080"/>
    <w:rsid w:val="009041A6"/>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7CC2"/>
    <w:rsid w:val="00960B4E"/>
    <w:rsid w:val="00961182"/>
    <w:rsid w:val="00965C0D"/>
    <w:rsid w:val="00972AE1"/>
    <w:rsid w:val="00973B34"/>
    <w:rsid w:val="0097513E"/>
    <w:rsid w:val="00976A71"/>
    <w:rsid w:val="00981404"/>
    <w:rsid w:val="009875DB"/>
    <w:rsid w:val="00995CCE"/>
    <w:rsid w:val="009969FA"/>
    <w:rsid w:val="009A2CDF"/>
    <w:rsid w:val="009A477D"/>
    <w:rsid w:val="009B32B6"/>
    <w:rsid w:val="009B3DC4"/>
    <w:rsid w:val="009B7BFC"/>
    <w:rsid w:val="009C0545"/>
    <w:rsid w:val="009C2EF5"/>
    <w:rsid w:val="009E17A6"/>
    <w:rsid w:val="009E275F"/>
    <w:rsid w:val="009E6867"/>
    <w:rsid w:val="009F7292"/>
    <w:rsid w:val="00A17329"/>
    <w:rsid w:val="00A237F6"/>
    <w:rsid w:val="00A24BA2"/>
    <w:rsid w:val="00A25F91"/>
    <w:rsid w:val="00A43B2F"/>
    <w:rsid w:val="00A46B2B"/>
    <w:rsid w:val="00A472CA"/>
    <w:rsid w:val="00A47EA1"/>
    <w:rsid w:val="00A53802"/>
    <w:rsid w:val="00A54290"/>
    <w:rsid w:val="00A570B5"/>
    <w:rsid w:val="00A60BDF"/>
    <w:rsid w:val="00A63A86"/>
    <w:rsid w:val="00A63B22"/>
    <w:rsid w:val="00A660E2"/>
    <w:rsid w:val="00A71A43"/>
    <w:rsid w:val="00A73153"/>
    <w:rsid w:val="00A80093"/>
    <w:rsid w:val="00A9408B"/>
    <w:rsid w:val="00A96D13"/>
    <w:rsid w:val="00A9742D"/>
    <w:rsid w:val="00A97540"/>
    <w:rsid w:val="00AB39FF"/>
    <w:rsid w:val="00AB5545"/>
    <w:rsid w:val="00AB791D"/>
    <w:rsid w:val="00AC03BF"/>
    <w:rsid w:val="00AC34EC"/>
    <w:rsid w:val="00AD14B8"/>
    <w:rsid w:val="00AD170E"/>
    <w:rsid w:val="00AD4085"/>
    <w:rsid w:val="00AD65A2"/>
    <w:rsid w:val="00AE5571"/>
    <w:rsid w:val="00AE6F17"/>
    <w:rsid w:val="00AE7811"/>
    <w:rsid w:val="00AF07DF"/>
    <w:rsid w:val="00AF1253"/>
    <w:rsid w:val="00AF16B2"/>
    <w:rsid w:val="00AF1BE8"/>
    <w:rsid w:val="00AF255D"/>
    <w:rsid w:val="00AF2863"/>
    <w:rsid w:val="00AF2DA7"/>
    <w:rsid w:val="00AF406F"/>
    <w:rsid w:val="00AF7D95"/>
    <w:rsid w:val="00B00DDE"/>
    <w:rsid w:val="00B05F35"/>
    <w:rsid w:val="00B11FDF"/>
    <w:rsid w:val="00B145EF"/>
    <w:rsid w:val="00B23819"/>
    <w:rsid w:val="00B30673"/>
    <w:rsid w:val="00B30A9A"/>
    <w:rsid w:val="00B317E8"/>
    <w:rsid w:val="00B336B6"/>
    <w:rsid w:val="00B37246"/>
    <w:rsid w:val="00B374C9"/>
    <w:rsid w:val="00B41DF0"/>
    <w:rsid w:val="00B4298D"/>
    <w:rsid w:val="00B46642"/>
    <w:rsid w:val="00B46B4B"/>
    <w:rsid w:val="00B470D4"/>
    <w:rsid w:val="00B650D9"/>
    <w:rsid w:val="00B67B9D"/>
    <w:rsid w:val="00B73143"/>
    <w:rsid w:val="00B80C43"/>
    <w:rsid w:val="00B8633C"/>
    <w:rsid w:val="00B90CA2"/>
    <w:rsid w:val="00B91F9C"/>
    <w:rsid w:val="00B9469C"/>
    <w:rsid w:val="00BA158A"/>
    <w:rsid w:val="00BA641B"/>
    <w:rsid w:val="00BA76EC"/>
    <w:rsid w:val="00BB38B9"/>
    <w:rsid w:val="00BB5E77"/>
    <w:rsid w:val="00BC22B4"/>
    <w:rsid w:val="00BC5752"/>
    <w:rsid w:val="00BD51A1"/>
    <w:rsid w:val="00BD6EF7"/>
    <w:rsid w:val="00BE21FE"/>
    <w:rsid w:val="00BF3231"/>
    <w:rsid w:val="00C0724D"/>
    <w:rsid w:val="00C07736"/>
    <w:rsid w:val="00C1129D"/>
    <w:rsid w:val="00C12020"/>
    <w:rsid w:val="00C205DA"/>
    <w:rsid w:val="00C237B2"/>
    <w:rsid w:val="00C30926"/>
    <w:rsid w:val="00C4463E"/>
    <w:rsid w:val="00C46F62"/>
    <w:rsid w:val="00C53E64"/>
    <w:rsid w:val="00C57B13"/>
    <w:rsid w:val="00C60459"/>
    <w:rsid w:val="00C6253C"/>
    <w:rsid w:val="00C63CE0"/>
    <w:rsid w:val="00C67016"/>
    <w:rsid w:val="00C7667B"/>
    <w:rsid w:val="00C871D5"/>
    <w:rsid w:val="00C94C06"/>
    <w:rsid w:val="00C9696D"/>
    <w:rsid w:val="00C970F1"/>
    <w:rsid w:val="00C97C20"/>
    <w:rsid w:val="00CA0339"/>
    <w:rsid w:val="00CA3242"/>
    <w:rsid w:val="00CA4D40"/>
    <w:rsid w:val="00CA5139"/>
    <w:rsid w:val="00CA6D2E"/>
    <w:rsid w:val="00CB47FB"/>
    <w:rsid w:val="00CB56E0"/>
    <w:rsid w:val="00CC04F0"/>
    <w:rsid w:val="00CD1C1A"/>
    <w:rsid w:val="00CD2120"/>
    <w:rsid w:val="00CD4455"/>
    <w:rsid w:val="00CD69C9"/>
    <w:rsid w:val="00CD752A"/>
    <w:rsid w:val="00CD7956"/>
    <w:rsid w:val="00CE2ABE"/>
    <w:rsid w:val="00CF2EF4"/>
    <w:rsid w:val="00CF4F71"/>
    <w:rsid w:val="00CF6906"/>
    <w:rsid w:val="00D016B9"/>
    <w:rsid w:val="00D0351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7FB6"/>
    <w:rsid w:val="00D82841"/>
    <w:rsid w:val="00D93210"/>
    <w:rsid w:val="00DB5E49"/>
    <w:rsid w:val="00DC397A"/>
    <w:rsid w:val="00DD317C"/>
    <w:rsid w:val="00DE05E9"/>
    <w:rsid w:val="00DE0978"/>
    <w:rsid w:val="00DE3AA2"/>
    <w:rsid w:val="00DE3C7A"/>
    <w:rsid w:val="00DE4BBA"/>
    <w:rsid w:val="00DE7804"/>
    <w:rsid w:val="00DF1BFB"/>
    <w:rsid w:val="00DF1E31"/>
    <w:rsid w:val="00DF444C"/>
    <w:rsid w:val="00DF506D"/>
    <w:rsid w:val="00DF6177"/>
    <w:rsid w:val="00DF6DAB"/>
    <w:rsid w:val="00DF6F20"/>
    <w:rsid w:val="00E0005A"/>
    <w:rsid w:val="00E1754B"/>
    <w:rsid w:val="00E2212A"/>
    <w:rsid w:val="00E37F86"/>
    <w:rsid w:val="00E46523"/>
    <w:rsid w:val="00E514FE"/>
    <w:rsid w:val="00E564CB"/>
    <w:rsid w:val="00E60B79"/>
    <w:rsid w:val="00E61596"/>
    <w:rsid w:val="00E62A66"/>
    <w:rsid w:val="00E63ABD"/>
    <w:rsid w:val="00E71BFD"/>
    <w:rsid w:val="00E92D70"/>
    <w:rsid w:val="00E93E2A"/>
    <w:rsid w:val="00E962C5"/>
    <w:rsid w:val="00EA059C"/>
    <w:rsid w:val="00EA1385"/>
    <w:rsid w:val="00EA38DC"/>
    <w:rsid w:val="00EA52AC"/>
    <w:rsid w:val="00EC2E82"/>
    <w:rsid w:val="00EC3B58"/>
    <w:rsid w:val="00ED04C1"/>
    <w:rsid w:val="00ED0CC4"/>
    <w:rsid w:val="00ED1D5B"/>
    <w:rsid w:val="00ED6D4B"/>
    <w:rsid w:val="00EE2D72"/>
    <w:rsid w:val="00EE6E74"/>
    <w:rsid w:val="00EE7336"/>
    <w:rsid w:val="00EF2449"/>
    <w:rsid w:val="00F00DB1"/>
    <w:rsid w:val="00F051FE"/>
    <w:rsid w:val="00F06CB5"/>
    <w:rsid w:val="00F12E59"/>
    <w:rsid w:val="00F21551"/>
    <w:rsid w:val="00F24752"/>
    <w:rsid w:val="00F254CF"/>
    <w:rsid w:val="00F30864"/>
    <w:rsid w:val="00F33D36"/>
    <w:rsid w:val="00F354C7"/>
    <w:rsid w:val="00F361F4"/>
    <w:rsid w:val="00F40827"/>
    <w:rsid w:val="00F40E41"/>
    <w:rsid w:val="00F4108F"/>
    <w:rsid w:val="00F448F4"/>
    <w:rsid w:val="00F554BB"/>
    <w:rsid w:val="00F57300"/>
    <w:rsid w:val="00F630B6"/>
    <w:rsid w:val="00F6457A"/>
    <w:rsid w:val="00F655B4"/>
    <w:rsid w:val="00F655EE"/>
    <w:rsid w:val="00F82D5C"/>
    <w:rsid w:val="00F87949"/>
    <w:rsid w:val="00F9618B"/>
    <w:rsid w:val="00FA1875"/>
    <w:rsid w:val="00FA19D0"/>
    <w:rsid w:val="00FA2498"/>
    <w:rsid w:val="00FA4530"/>
    <w:rsid w:val="00FB26BA"/>
    <w:rsid w:val="00FB37D2"/>
    <w:rsid w:val="00FB4858"/>
    <w:rsid w:val="00FC4D44"/>
    <w:rsid w:val="00FD02B7"/>
    <w:rsid w:val="00FD5641"/>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F6EB1B"/>
  <w15:docId w15:val="{75F32E96-3950-4ABA-B7AE-787986D0F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618"/>
    <w:pPr>
      <w:spacing w:after="120" w:line="264" w:lineRule="auto"/>
      <w:jc w:val="both"/>
    </w:pPr>
  </w:style>
  <w:style w:type="paragraph" w:styleId="Ttulo1">
    <w:name w:val="heading 1"/>
    <w:basedOn w:val="Normal"/>
    <w:next w:val="Normal"/>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1260CD"/>
    <w:pPr>
      <w:spacing w:before="204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705215"/>
    <w:rPr>
      <w:color w:val="0D5EE1"/>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paragraph" w:styleId="Citadestacada">
    <w:name w:val="Intense Quote"/>
    <w:basedOn w:val="Normal"/>
    <w:next w:val="Normal"/>
    <w:link w:val="CitadestacadaCar"/>
    <w:uiPriority w:val="30"/>
    <w:qFormat/>
    <w:rsid w:val="003D6EF1"/>
    <w:pPr>
      <w:pBdr>
        <w:top w:val="single" w:sz="4" w:space="10" w:color="FFDD00" w:themeColor="accent1"/>
        <w:bottom w:val="single" w:sz="4" w:space="10" w:color="FFDD00" w:themeColor="accent1"/>
      </w:pBdr>
      <w:spacing w:before="360" w:after="360"/>
      <w:ind w:left="864" w:right="864"/>
      <w:jc w:val="center"/>
    </w:pPr>
    <w:rPr>
      <w:b/>
      <w:i/>
      <w:iCs/>
      <w:color w:val="000000" w:themeColor="text1"/>
      <w:sz w:val="20"/>
    </w:rPr>
  </w:style>
  <w:style w:type="character" w:customStyle="1" w:styleId="CitadestacadaCar">
    <w:name w:val="Cita destacada Car"/>
    <w:basedOn w:val="Fuentedeprrafopredeter"/>
    <w:link w:val="Citadestacada"/>
    <w:uiPriority w:val="30"/>
    <w:rsid w:val="003D6EF1"/>
    <w:rPr>
      <w:b/>
      <w:i/>
      <w:iCs/>
      <w:color w:val="000000" w:themeColor="text1"/>
      <w:sz w:val="20"/>
    </w:rPr>
  </w:style>
  <w:style w:type="character" w:styleId="Refdecomentario">
    <w:name w:val="annotation reference"/>
    <w:basedOn w:val="Fuentedeprrafopredeter"/>
    <w:uiPriority w:val="99"/>
    <w:semiHidden/>
    <w:unhideWhenUsed/>
    <w:rsid w:val="00052DB6"/>
    <w:rPr>
      <w:sz w:val="16"/>
      <w:szCs w:val="16"/>
    </w:rPr>
  </w:style>
  <w:style w:type="paragraph" w:styleId="Textocomentario">
    <w:name w:val="annotation text"/>
    <w:basedOn w:val="Normal"/>
    <w:link w:val="TextocomentarioCar"/>
    <w:uiPriority w:val="99"/>
    <w:unhideWhenUsed/>
    <w:rsid w:val="00052DB6"/>
    <w:pPr>
      <w:spacing w:line="240" w:lineRule="auto"/>
    </w:pPr>
    <w:rPr>
      <w:sz w:val="20"/>
      <w:szCs w:val="20"/>
    </w:rPr>
  </w:style>
  <w:style w:type="character" w:customStyle="1" w:styleId="TextocomentarioCar">
    <w:name w:val="Texto comentario Car"/>
    <w:basedOn w:val="Fuentedeprrafopredeter"/>
    <w:link w:val="Textocomentario"/>
    <w:uiPriority w:val="99"/>
    <w:rsid w:val="00052DB6"/>
    <w:rPr>
      <w:sz w:val="20"/>
      <w:szCs w:val="20"/>
    </w:rPr>
  </w:style>
  <w:style w:type="character" w:customStyle="1" w:styleId="Ttulo2Car">
    <w:name w:val="Título 2 Car"/>
    <w:basedOn w:val="Fuentedeprrafopredeter"/>
    <w:link w:val="Ttulo2"/>
    <w:rsid w:val="00052DB6"/>
    <w:rPr>
      <w:rFonts w:cs="Arial"/>
      <w:b/>
      <w:bCs/>
      <w:iCs/>
      <w:sz w:val="28"/>
      <w:szCs w:val="28"/>
    </w:rPr>
  </w:style>
  <w:style w:type="paragraph" w:styleId="Revisin">
    <w:name w:val="Revision"/>
    <w:hidden/>
    <w:uiPriority w:val="99"/>
    <w:semiHidden/>
    <w:rsid w:val="00052DB6"/>
  </w:style>
  <w:style w:type="paragraph" w:styleId="Asuntodelcomentario">
    <w:name w:val="annotation subject"/>
    <w:basedOn w:val="Textocomentario"/>
    <w:next w:val="Textocomentario"/>
    <w:link w:val="AsuntodelcomentarioCar"/>
    <w:semiHidden/>
    <w:unhideWhenUsed/>
    <w:rsid w:val="00233FE9"/>
    <w:rPr>
      <w:b/>
      <w:bCs/>
    </w:rPr>
  </w:style>
  <w:style w:type="character" w:customStyle="1" w:styleId="AsuntodelcomentarioCar">
    <w:name w:val="Asunto del comentario Car"/>
    <w:basedOn w:val="TextocomentarioCar"/>
    <w:link w:val="Asuntodelcomentario"/>
    <w:semiHidden/>
    <w:rsid w:val="00233FE9"/>
    <w:rPr>
      <w:b/>
      <w:bCs/>
      <w:sz w:val="20"/>
      <w:szCs w:val="20"/>
    </w:rPr>
  </w:style>
  <w:style w:type="paragraph" w:customStyle="1" w:styleId="pf0">
    <w:name w:val="pf0"/>
    <w:basedOn w:val="Normal"/>
    <w:rsid w:val="00233FE9"/>
    <w:pPr>
      <w:spacing w:before="100" w:beforeAutospacing="1" w:after="100" w:afterAutospacing="1" w:line="240" w:lineRule="auto"/>
      <w:jc w:val="left"/>
    </w:pPr>
    <w:rPr>
      <w:rFonts w:ascii="Times New Roman" w:hAnsi="Times New Roman"/>
      <w:sz w:val="24"/>
      <w:szCs w:val="24"/>
    </w:rPr>
  </w:style>
  <w:style w:type="character" w:customStyle="1" w:styleId="cf01">
    <w:name w:val="cf01"/>
    <w:basedOn w:val="Fuentedeprrafopredeter"/>
    <w:rsid w:val="00233FE9"/>
    <w:rPr>
      <w:rFonts w:ascii="Segoe UI" w:hAnsi="Segoe UI" w:cs="Segoe UI" w:hint="default"/>
      <w:sz w:val="18"/>
      <w:szCs w:val="18"/>
    </w:rPr>
  </w:style>
  <w:style w:type="character" w:styleId="Mencinsinresolver">
    <w:name w:val="Unresolved Mention"/>
    <w:basedOn w:val="Fuentedeprrafopredeter"/>
    <w:uiPriority w:val="99"/>
    <w:semiHidden/>
    <w:unhideWhenUsed/>
    <w:rsid w:val="00722D56"/>
    <w:rPr>
      <w:color w:val="605E5C"/>
      <w:shd w:val="clear" w:color="auto" w:fill="E1DFDD"/>
    </w:rPr>
  </w:style>
  <w:style w:type="character" w:styleId="Hipervnculovisitado">
    <w:name w:val="FollowedHyperlink"/>
    <w:basedOn w:val="Fuentedeprrafopredeter"/>
    <w:semiHidden/>
    <w:unhideWhenUsed/>
    <w:rsid w:val="00722D56"/>
    <w:rPr>
      <w:color w:val="6875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913009641">
      <w:bodyDiv w:val="1"/>
      <w:marLeft w:val="0"/>
      <w:marRight w:val="0"/>
      <w:marTop w:val="0"/>
      <w:marBottom w:val="0"/>
      <w:divBdr>
        <w:top w:val="none" w:sz="0" w:space="0" w:color="auto"/>
        <w:left w:val="none" w:sz="0" w:space="0" w:color="auto"/>
        <w:bottom w:val="none" w:sz="0" w:space="0" w:color="auto"/>
        <w:right w:val="none" w:sz="0" w:space="0" w:color="auto"/>
      </w:divBdr>
    </w:div>
    <w:div w:id="9622266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cibe.es/sites/default/files/contenidos/dosieres/metad_proteccion-de-la-informacion.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cibe.es/sites/default/files/contenidos/politica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ncibe.es/sites/default/files/contenidos/politicas/documentos/borrado-seguro-y-gestion-soporte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oe.es/doue/2016/119/L00001-00088.pdf" TargetMode="External"/><Relationship Id="rId20" Type="http://schemas.openxmlformats.org/officeDocument/2006/relationships/hyperlink" Target="https://www.incibe.es/sites/default/files/contenidos/politic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incibe.es/protege-tu-empresa/que-te-interesa/proteccion-informacion" TargetMode="External"/><Relationship Id="rId23" Type="http://schemas.openxmlformats.org/officeDocument/2006/relationships/hyperlink" Target="https://www.incibe.es/sites/default/files/contenidos/politicas" TargetMode="Externa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incibe.es/sites/default/files/contenidos/dosieres/metad_proteccion-de-la-informac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cibe.es/empresas/blog/informacion-confidencial-secreto-profesional-acuerdos-confidencialida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Romero\Downloads\Documento_ED2026.dotx" TargetMode="External"/></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e8a8cd-2885-4bb5-8083-20f3ed61e7f2" xsi:nil="true"/>
    <lcf76f155ced4ddcb4097134ff3c332f xmlns="47165acc-ed5c-423a-b9dd-89a486ffa7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F3050EA674634F8780CB6277CCE048" ma:contentTypeVersion="12" ma:contentTypeDescription="Create a new document." ma:contentTypeScope="" ma:versionID="abb995d7d27d6b0f1cee274d2f104d44">
  <xsd:schema xmlns:xsd="http://www.w3.org/2001/XMLSchema" xmlns:xs="http://www.w3.org/2001/XMLSchema" xmlns:p="http://schemas.microsoft.com/office/2006/metadata/properties" xmlns:ns2="47165acc-ed5c-423a-b9dd-89a486ffa79a" xmlns:ns3="82e8a8cd-2885-4bb5-8083-20f3ed61e7f2" targetNamespace="http://schemas.microsoft.com/office/2006/metadata/properties" ma:root="true" ma:fieldsID="0c1e66a85c6c118425d55916de5617a5" ns2:_="" ns3:_="">
    <xsd:import namespace="47165acc-ed5c-423a-b9dd-89a486ffa79a"/>
    <xsd:import namespace="82e8a8cd-2885-4bb5-8083-20f3ed61e7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5acc-ed5c-423a-b9dd-89a486ff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8a8cd-2885-4bb5-8083-20f3ed61e7f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810e-d2cb-40f5-8814-ec88b3cf0e80}" ma:internalName="TaxCatchAll" ma:showField="CatchAllData" ma:web="82e8a8cd-2885-4bb5-8083-20f3ed61e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E24C-108D-4E3A-9470-B094CEE07D42}">
  <ds:schemaRefs>
    <ds:schemaRef ds:uri="http://schemas.microsoft.com/sharepoint/v3/contenttype/forms"/>
  </ds:schemaRefs>
</ds:datastoreItem>
</file>

<file path=customXml/itemProps2.xml><?xml version="1.0" encoding="utf-8"?>
<ds:datastoreItem xmlns:ds="http://schemas.openxmlformats.org/officeDocument/2006/customXml" ds:itemID="{02CB1E83-9201-42D6-B693-8391B0937512}">
  <ds:schemaRefs>
    <ds:schemaRef ds:uri="http://purl.org/dc/dcmitype/"/>
    <ds:schemaRef ds:uri="http://schemas.microsoft.com/office/2006/metadata/properties"/>
    <ds:schemaRef ds:uri="http://schemas.microsoft.com/office/infopath/2007/PartnerControls"/>
    <ds:schemaRef ds:uri="http://purl.org/dc/terms/"/>
    <ds:schemaRef ds:uri="82e8a8cd-2885-4bb5-8083-20f3ed61e7f2"/>
    <ds:schemaRef ds:uri="http://schemas.openxmlformats.org/package/2006/metadata/core-properties"/>
    <ds:schemaRef ds:uri="47165acc-ed5c-423a-b9dd-89a486ffa79a"/>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1C0FDB6B-46A7-4411-8D52-D0863087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5acc-ed5c-423a-b9dd-89a486ffa79a"/>
    <ds:schemaRef ds:uri="82e8a8cd-2885-4bb5-8083-20f3ed61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BEF5AA-09BD-4581-A200-1873F5B72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Documento_ED2026.dotx</Template>
  <TotalTime>9</TotalTime>
  <Pages>7</Pages>
  <Words>1282</Words>
  <Characters>9598</Characters>
  <DocSecurity>0</DocSecurity>
  <Lines>79</Lines>
  <Paragraphs>21</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 </Company>
  <LinksUpToDate>false</LinksUpToDate>
  <CharactersWithSpaces>10859</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2008-03-12T16:00:00Z</cp:lastPrinted>
  <dcterms:created xsi:type="dcterms:W3CDTF">2024-05-13T08:35:00Z</dcterms:created>
  <dcterms:modified xsi:type="dcterms:W3CDTF">2024-05-13T08:43:00Z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0x010100F2F3050EA674634F8780CB6277CCE048</vt:lpwstr>
  </property>
</Properties>
</file>